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DDE9E" w14:textId="2BDE7F18" w:rsidR="005A4E4B" w:rsidRDefault="005A4E4B" w:rsidP="005A4E4B">
      <w:pPr>
        <w:pStyle w:val="5TXNO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11C875" w14:textId="004B1D80" w:rsidR="00DD7CF8" w:rsidRDefault="008F4239" w:rsidP="008F4239">
      <w:pPr>
        <w:pStyle w:val="1-TitreA"/>
      </w:pPr>
      <w:r w:rsidRPr="008F4239">
        <w:t>2026-02-01 reajustement de la bdd avant les filtres</w:t>
      </w:r>
    </w:p>
    <w:p w14:paraId="6677045D" w14:textId="77777777" w:rsidR="008F4239" w:rsidRDefault="008F4239" w:rsidP="008F4239">
      <w:pPr>
        <w:pStyle w:val="5TXNOR"/>
        <w:rPr>
          <w:lang w:eastAsia="ar-SA"/>
        </w:rPr>
      </w:pPr>
    </w:p>
    <w:p w14:paraId="0B0F7B58" w14:textId="1A337C78" w:rsidR="007A7EC8" w:rsidRDefault="007A7EC8" w:rsidP="007A7EC8">
      <w:pPr>
        <w:pStyle w:val="2ATitre"/>
      </w:pPr>
      <w:r>
        <w:t>Modification dans la BDD</w:t>
      </w:r>
    </w:p>
    <w:p w14:paraId="3DA59792" w14:textId="77777777" w:rsidR="008F4239" w:rsidRPr="008F4239" w:rsidRDefault="008F4239" w:rsidP="008F4239">
      <w:pPr>
        <w:pStyle w:val="5TXNOR"/>
        <w:rPr>
          <w:lang w:eastAsia="ar-SA"/>
        </w:rPr>
      </w:pPr>
    </w:p>
    <w:p w14:paraId="0A2B50B5" w14:textId="5103408C" w:rsidR="00DD7CF8" w:rsidRDefault="008F4239" w:rsidP="007A7EC8">
      <w:pPr>
        <w:pStyle w:val="4ATitre"/>
      </w:pPr>
      <w:r>
        <w:t xml:space="preserve">Les </w:t>
      </w:r>
      <w:r w:rsidR="0065291B">
        <w:t>tables qu’on suppriment</w:t>
      </w:r>
    </w:p>
    <w:p w14:paraId="3D0A7076" w14:textId="77777777" w:rsidR="0065291B" w:rsidRDefault="0065291B" w:rsidP="0065291B">
      <w:pPr>
        <w:pStyle w:val="5TXNOR"/>
        <w:rPr>
          <w:lang w:eastAsia="ar-SA"/>
        </w:rPr>
      </w:pPr>
    </w:p>
    <w:p w14:paraId="2C0FAEEF" w14:textId="25206113" w:rsidR="0065291B" w:rsidRDefault="0065291B" w:rsidP="00FF4C54">
      <w:pPr>
        <w:pStyle w:val="5TXNOR"/>
        <w:ind w:left="360"/>
        <w:rPr>
          <w:lang w:eastAsia="ar-SA"/>
        </w:rPr>
      </w:pPr>
      <w:proofErr w:type="spellStart"/>
      <w:proofErr w:type="gramStart"/>
      <w:r w:rsidRPr="0065291B">
        <w:rPr>
          <w:lang w:eastAsia="ar-SA"/>
        </w:rPr>
        <w:t>variables</w:t>
      </w:r>
      <w:proofErr w:type="gramEnd"/>
      <w:r w:rsidRPr="0065291B">
        <w:rPr>
          <w:lang w:eastAsia="ar-SA"/>
        </w:rPr>
        <w:t>_group_contact_type</w:t>
      </w:r>
      <w:proofErr w:type="spellEnd"/>
    </w:p>
    <w:p w14:paraId="303E2A1D" w14:textId="77777777" w:rsidR="0065291B" w:rsidRDefault="0065291B" w:rsidP="00FF4C54">
      <w:pPr>
        <w:pStyle w:val="5TXNOR"/>
        <w:ind w:left="360"/>
        <w:rPr>
          <w:lang w:eastAsia="ar-SA"/>
        </w:rPr>
      </w:pPr>
    </w:p>
    <w:p w14:paraId="159246D9" w14:textId="4D20791F" w:rsidR="0065291B" w:rsidRPr="0065291B" w:rsidRDefault="0065291B" w:rsidP="00FF4C54">
      <w:pPr>
        <w:pStyle w:val="5TXNOR"/>
        <w:ind w:left="360"/>
        <w:rPr>
          <w:lang w:eastAsia="ar-SA"/>
        </w:rPr>
      </w:pPr>
      <w:proofErr w:type="spellStart"/>
      <w:proofErr w:type="gramStart"/>
      <w:r w:rsidRPr="0065291B">
        <w:rPr>
          <w:lang w:eastAsia="ar-SA"/>
        </w:rPr>
        <w:t>variables</w:t>
      </w:r>
      <w:proofErr w:type="gramEnd"/>
      <w:r w:rsidRPr="0065291B">
        <w:rPr>
          <w:lang w:eastAsia="ar-SA"/>
        </w:rPr>
        <w:t>_group_objet_type</w:t>
      </w:r>
      <w:proofErr w:type="spellEnd"/>
    </w:p>
    <w:p w14:paraId="28FC61E6" w14:textId="77777777" w:rsidR="0003207F" w:rsidRDefault="0003207F" w:rsidP="0003207F">
      <w:pPr>
        <w:pStyle w:val="5TXNOR"/>
        <w:rPr>
          <w:lang w:eastAsia="ar-SA"/>
        </w:rPr>
      </w:pPr>
    </w:p>
    <w:p w14:paraId="7846C67D" w14:textId="048FC639" w:rsidR="0003207F" w:rsidRPr="00FF4C54" w:rsidRDefault="0065291B" w:rsidP="0003207F">
      <w:pPr>
        <w:pStyle w:val="5TXNOR"/>
        <w:rPr>
          <w:b/>
          <w:bCs/>
          <w:lang w:eastAsia="ar-SA"/>
        </w:rPr>
      </w:pPr>
      <w:r>
        <w:rPr>
          <w:lang w:eastAsia="ar-SA"/>
        </w:rPr>
        <w:t xml:space="preserve">&gt;&gt;&gt; </w:t>
      </w:r>
      <w:proofErr w:type="gramStart"/>
      <w:r>
        <w:rPr>
          <w:lang w:eastAsia="ar-SA"/>
        </w:rPr>
        <w:t>On les remplacent</w:t>
      </w:r>
      <w:proofErr w:type="gramEnd"/>
      <w:r>
        <w:rPr>
          <w:lang w:eastAsia="ar-SA"/>
        </w:rPr>
        <w:t xml:space="preserve"> </w:t>
      </w:r>
      <w:r w:rsidR="00FF4C54">
        <w:rPr>
          <w:lang w:eastAsia="ar-SA"/>
        </w:rPr>
        <w:t xml:space="preserve">par </w:t>
      </w:r>
      <w:r w:rsidR="00FF4C54" w:rsidRPr="00FF4C54">
        <w:rPr>
          <w:b/>
          <w:bCs/>
          <w:lang w:eastAsia="ar-SA"/>
        </w:rPr>
        <w:t>une seule table</w:t>
      </w:r>
    </w:p>
    <w:p w14:paraId="61E01F76" w14:textId="77777777" w:rsidR="00FF4C54" w:rsidRDefault="00FF4C54" w:rsidP="0003207F">
      <w:pPr>
        <w:pStyle w:val="5TXNOR"/>
        <w:rPr>
          <w:lang w:eastAsia="ar-SA"/>
        </w:rPr>
      </w:pPr>
    </w:p>
    <w:p w14:paraId="7352767C" w14:textId="047D81E7" w:rsidR="00FF4C54" w:rsidRPr="0003207F" w:rsidRDefault="00FF4C54" w:rsidP="008020FA">
      <w:pPr>
        <w:pStyle w:val="5TXNOR"/>
        <w:ind w:firstLine="360"/>
        <w:rPr>
          <w:lang w:eastAsia="ar-SA"/>
        </w:rPr>
      </w:pPr>
      <w:proofErr w:type="spellStart"/>
      <w:proofErr w:type="gramStart"/>
      <w:r w:rsidRPr="00FF4C54">
        <w:rPr>
          <w:lang w:eastAsia="ar-SA"/>
        </w:rPr>
        <w:t>attribut</w:t>
      </w:r>
      <w:proofErr w:type="gramEnd"/>
      <w:r w:rsidRPr="00FF4C54">
        <w:rPr>
          <w:lang w:eastAsia="ar-SA"/>
        </w:rPr>
        <w:t>_groupe_liaison</w:t>
      </w:r>
      <w:proofErr w:type="spellEnd"/>
    </w:p>
    <w:p w14:paraId="36793D43" w14:textId="77777777" w:rsidR="00DD7CF8" w:rsidRDefault="00DD7CF8" w:rsidP="00DD7CF8">
      <w:pPr>
        <w:pStyle w:val="5TXNOR"/>
        <w:rPr>
          <w:lang w:eastAsia="ar-SA"/>
        </w:rPr>
      </w:pPr>
    </w:p>
    <w:p w14:paraId="64DD5434" w14:textId="581BE7C5" w:rsidR="008020FA" w:rsidRDefault="008020FA" w:rsidP="007A7EC8">
      <w:pPr>
        <w:pStyle w:val="4ATitre"/>
      </w:pPr>
      <w:r>
        <w:t xml:space="preserve">La </w:t>
      </w:r>
      <w:proofErr w:type="gramStart"/>
      <w:r>
        <w:t xml:space="preserve">table  </w:t>
      </w:r>
      <w:proofErr w:type="spellStart"/>
      <w:r w:rsidRPr="008020FA">
        <w:t>attribut</w:t>
      </w:r>
      <w:proofErr w:type="gramEnd"/>
      <w:r w:rsidRPr="008020FA">
        <w:t>_groupe_liaison</w:t>
      </w:r>
      <w:proofErr w:type="spellEnd"/>
      <w:r>
        <w:t xml:space="preserve"> contient les deux champs</w:t>
      </w:r>
      <w:r w:rsidR="003A4AF1">
        <w:t xml:space="preserve"> COLONNE et ORDRE</w:t>
      </w:r>
    </w:p>
    <w:p w14:paraId="65CEB547" w14:textId="77777777" w:rsidR="003A4AF1" w:rsidRDefault="003A4AF1" w:rsidP="003A4AF1">
      <w:pPr>
        <w:pStyle w:val="5TXNOR"/>
        <w:rPr>
          <w:lang w:eastAsia="ar-SA"/>
        </w:rPr>
      </w:pPr>
    </w:p>
    <w:p w14:paraId="067BCF44" w14:textId="270744E7" w:rsidR="003A4AF1" w:rsidRDefault="00EA4E55" w:rsidP="003A4AF1">
      <w:pPr>
        <w:pStyle w:val="5TXNOR"/>
        <w:rPr>
          <w:lang w:eastAsia="ar-SA"/>
        </w:rPr>
      </w:pPr>
      <w:r>
        <w:rPr>
          <w:lang w:eastAsia="ar-SA"/>
        </w:rPr>
        <w:t>Avant on stockait la COLONNE et l’ORDRE du GROUPE ATTRIBUT (anciennement variable)</w:t>
      </w:r>
    </w:p>
    <w:p w14:paraId="44E943ED" w14:textId="431CBB8A" w:rsidR="00EA4E55" w:rsidRPr="003A4AF1" w:rsidRDefault="00EA4E55" w:rsidP="003A4AF1">
      <w:pPr>
        <w:pStyle w:val="5TXNOR"/>
        <w:rPr>
          <w:lang w:eastAsia="ar-SA"/>
        </w:rPr>
      </w:pPr>
      <w:r>
        <w:rPr>
          <w:lang w:eastAsia="ar-SA"/>
        </w:rPr>
        <w:t xml:space="preserve">Dans </w:t>
      </w:r>
      <w:proofErr w:type="gramStart"/>
      <w:r>
        <w:rPr>
          <w:lang w:eastAsia="ar-SA"/>
        </w:rPr>
        <w:t xml:space="preserve">la table </w:t>
      </w:r>
      <w:proofErr w:type="spellStart"/>
      <w:r w:rsidR="00366786" w:rsidRPr="00366786">
        <w:rPr>
          <w:b/>
          <w:bCs/>
          <w:lang w:eastAsia="ar-SA"/>
        </w:rPr>
        <w:t>variables</w:t>
      </w:r>
      <w:proofErr w:type="gramEnd"/>
      <w:r w:rsidR="00366786" w:rsidRPr="00366786">
        <w:rPr>
          <w:b/>
          <w:bCs/>
          <w:lang w:eastAsia="ar-SA"/>
        </w:rPr>
        <w:t>_group</w:t>
      </w:r>
      <w:proofErr w:type="spellEnd"/>
    </w:p>
    <w:p w14:paraId="4BFB63DB" w14:textId="77777777" w:rsidR="008020FA" w:rsidRDefault="008020FA" w:rsidP="00DD7CF8">
      <w:pPr>
        <w:pStyle w:val="5TXNOR"/>
        <w:rPr>
          <w:lang w:eastAsia="ar-SA"/>
        </w:rPr>
      </w:pPr>
    </w:p>
    <w:p w14:paraId="619DDCEE" w14:textId="5A53FFC8" w:rsidR="008020FA" w:rsidRDefault="00366786" w:rsidP="00DD7CF8">
      <w:pPr>
        <w:pStyle w:val="5TXNOR"/>
        <w:rPr>
          <w:lang w:eastAsia="ar-SA"/>
        </w:rPr>
      </w:pPr>
      <w:r>
        <w:rPr>
          <w:lang w:eastAsia="ar-SA"/>
        </w:rPr>
        <w:t xml:space="preserve">Le problème quand on fait une liaison avec un </w:t>
      </w:r>
      <w:r w:rsidRPr="007A7EC8">
        <w:rPr>
          <w:b/>
          <w:bCs/>
          <w:lang w:eastAsia="ar-SA"/>
        </w:rPr>
        <w:t>CONTACT_TYPE</w:t>
      </w:r>
      <w:r>
        <w:rPr>
          <w:lang w:eastAsia="ar-SA"/>
        </w:rPr>
        <w:t xml:space="preserve"> ou un </w:t>
      </w:r>
      <w:r w:rsidRPr="007A7EC8">
        <w:rPr>
          <w:b/>
          <w:bCs/>
          <w:lang w:eastAsia="ar-SA"/>
        </w:rPr>
        <w:t>OBJET_TYPE</w:t>
      </w:r>
      <w:r>
        <w:rPr>
          <w:lang w:eastAsia="ar-SA"/>
        </w:rPr>
        <w:t xml:space="preserve">, </w:t>
      </w:r>
    </w:p>
    <w:p w14:paraId="055B2E74" w14:textId="3670D50B" w:rsidR="00366786" w:rsidRDefault="00366786" w:rsidP="00DD7CF8">
      <w:pPr>
        <w:pStyle w:val="5TXNOR"/>
        <w:rPr>
          <w:lang w:eastAsia="ar-SA"/>
        </w:rPr>
      </w:pPr>
      <w:r>
        <w:rPr>
          <w:lang w:eastAsia="ar-SA"/>
        </w:rPr>
        <w:t xml:space="preserve">Alors </w:t>
      </w:r>
      <w:r w:rsidR="006B0F35">
        <w:rPr>
          <w:lang w:eastAsia="ar-SA"/>
        </w:rPr>
        <w:t xml:space="preserve">on est obligé d’avoir la même </w:t>
      </w:r>
      <w:r w:rsidR="006B0F35" w:rsidRPr="007A7EC8">
        <w:rPr>
          <w:b/>
          <w:bCs/>
          <w:lang w:eastAsia="ar-SA"/>
        </w:rPr>
        <w:t>COLONNE</w:t>
      </w:r>
      <w:r w:rsidR="006B0F35">
        <w:rPr>
          <w:lang w:eastAsia="ar-SA"/>
        </w:rPr>
        <w:t xml:space="preserve"> et même </w:t>
      </w:r>
      <w:r w:rsidR="006B0F35" w:rsidRPr="007A7EC8">
        <w:rPr>
          <w:b/>
          <w:bCs/>
          <w:lang w:eastAsia="ar-SA"/>
        </w:rPr>
        <w:t>ORDRE</w:t>
      </w:r>
      <w:r w:rsidR="006B0F35">
        <w:rPr>
          <w:lang w:eastAsia="ar-SA"/>
        </w:rPr>
        <w:t xml:space="preserve"> dans tou</w:t>
      </w:r>
      <w:r w:rsidR="007A7EC8">
        <w:rPr>
          <w:lang w:eastAsia="ar-SA"/>
        </w:rPr>
        <w:t>t</w:t>
      </w:r>
      <w:r w:rsidR="006B0F35">
        <w:rPr>
          <w:lang w:eastAsia="ar-SA"/>
        </w:rPr>
        <w:t xml:space="preserve"> le logiciel</w:t>
      </w:r>
    </w:p>
    <w:p w14:paraId="1A1C9BDF" w14:textId="77777777" w:rsidR="006B0F35" w:rsidRDefault="006B0F35" w:rsidP="00DD7CF8">
      <w:pPr>
        <w:pStyle w:val="5TXNOR"/>
        <w:rPr>
          <w:lang w:eastAsia="ar-SA"/>
        </w:rPr>
      </w:pPr>
    </w:p>
    <w:p w14:paraId="17BA8044" w14:textId="205C9230" w:rsidR="006B0F35" w:rsidRPr="007A7EC8" w:rsidRDefault="006B0F35" w:rsidP="00DD7CF8">
      <w:pPr>
        <w:pStyle w:val="5TXNOR"/>
        <w:rPr>
          <w:b/>
          <w:bCs/>
          <w:lang w:eastAsia="ar-SA"/>
        </w:rPr>
      </w:pPr>
      <w:r>
        <w:rPr>
          <w:lang w:eastAsia="ar-SA"/>
        </w:rPr>
        <w:t xml:space="preserve">On doit pouvoir à chaque liaison, liée un GROUPE X et le mettre en </w:t>
      </w:r>
      <w:r w:rsidRPr="007A7EC8">
        <w:rPr>
          <w:b/>
          <w:bCs/>
          <w:lang w:eastAsia="ar-SA"/>
        </w:rPr>
        <w:t>COLONNE 1</w:t>
      </w:r>
      <w:r>
        <w:rPr>
          <w:lang w:eastAsia="ar-SA"/>
        </w:rPr>
        <w:t xml:space="preserve"> et </w:t>
      </w:r>
      <w:r w:rsidRPr="007A7EC8">
        <w:rPr>
          <w:b/>
          <w:bCs/>
          <w:lang w:eastAsia="ar-SA"/>
        </w:rPr>
        <w:t>ORDRE 10</w:t>
      </w:r>
      <w:r>
        <w:rPr>
          <w:lang w:eastAsia="ar-SA"/>
        </w:rPr>
        <w:t xml:space="preserve"> </w:t>
      </w:r>
      <w:r w:rsidR="00FE2B45">
        <w:rPr>
          <w:lang w:eastAsia="ar-SA"/>
        </w:rPr>
        <w:t xml:space="preserve">pour les </w:t>
      </w:r>
      <w:r w:rsidR="00FE2B45" w:rsidRPr="007A7EC8">
        <w:rPr>
          <w:b/>
          <w:bCs/>
          <w:lang w:eastAsia="ar-SA"/>
        </w:rPr>
        <w:t>OBJET_TYPE_1</w:t>
      </w:r>
    </w:p>
    <w:p w14:paraId="13A91975" w14:textId="4F2AE627" w:rsidR="00FE2B45" w:rsidRDefault="00FE2B45" w:rsidP="00DD7CF8">
      <w:pPr>
        <w:pStyle w:val="5TXNOR"/>
        <w:rPr>
          <w:lang w:eastAsia="ar-SA"/>
        </w:rPr>
      </w:pPr>
      <w:r>
        <w:rPr>
          <w:lang w:eastAsia="ar-SA"/>
        </w:rPr>
        <w:t xml:space="preserve">Et liée un </w:t>
      </w:r>
      <w:r w:rsidRPr="007A7EC8">
        <w:rPr>
          <w:b/>
          <w:bCs/>
          <w:lang w:eastAsia="ar-SA"/>
        </w:rPr>
        <w:t>GROUPE X</w:t>
      </w:r>
      <w:r>
        <w:rPr>
          <w:lang w:eastAsia="ar-SA"/>
        </w:rPr>
        <w:t xml:space="preserve"> à un </w:t>
      </w:r>
      <w:r w:rsidRPr="007A7EC8">
        <w:rPr>
          <w:b/>
          <w:bCs/>
          <w:lang w:eastAsia="ar-SA"/>
        </w:rPr>
        <w:t>OBJET_TYPE_2</w:t>
      </w:r>
      <w:r>
        <w:rPr>
          <w:lang w:eastAsia="ar-SA"/>
        </w:rPr>
        <w:t xml:space="preserve"> avec une </w:t>
      </w:r>
      <w:r w:rsidRPr="007A7EC8">
        <w:rPr>
          <w:b/>
          <w:bCs/>
          <w:lang w:eastAsia="ar-SA"/>
        </w:rPr>
        <w:t>COLONNE DIFFERENTE (1-2-3)</w:t>
      </w:r>
      <w:r>
        <w:rPr>
          <w:lang w:eastAsia="ar-SA"/>
        </w:rPr>
        <w:t xml:space="preserve"> et un </w:t>
      </w:r>
      <w:r w:rsidRPr="007A7EC8">
        <w:rPr>
          <w:b/>
          <w:bCs/>
          <w:lang w:eastAsia="ar-SA"/>
        </w:rPr>
        <w:t xml:space="preserve">ORDRE </w:t>
      </w:r>
      <w:r w:rsidR="007A7EC8" w:rsidRPr="007A7EC8">
        <w:rPr>
          <w:b/>
          <w:bCs/>
          <w:lang w:eastAsia="ar-SA"/>
        </w:rPr>
        <w:t>20</w:t>
      </w:r>
      <w:r w:rsidR="007A7EC8">
        <w:rPr>
          <w:lang w:eastAsia="ar-SA"/>
        </w:rPr>
        <w:t>…</w:t>
      </w:r>
    </w:p>
    <w:p w14:paraId="298BA41A" w14:textId="77777777" w:rsidR="00FE2B45" w:rsidRDefault="00FE2B45" w:rsidP="00DD7CF8">
      <w:pPr>
        <w:pStyle w:val="5TXNOR"/>
        <w:rPr>
          <w:lang w:eastAsia="ar-SA"/>
        </w:rPr>
      </w:pPr>
    </w:p>
    <w:p w14:paraId="5DCE5734" w14:textId="75C36E89" w:rsidR="00366786" w:rsidRPr="007A7EC8" w:rsidRDefault="00FE2B45" w:rsidP="00DD7CF8">
      <w:pPr>
        <w:pStyle w:val="5TXNOR"/>
        <w:rPr>
          <w:b/>
          <w:bCs/>
          <w:lang w:eastAsia="ar-SA"/>
        </w:rPr>
      </w:pPr>
      <w:r>
        <w:rPr>
          <w:lang w:eastAsia="ar-SA"/>
        </w:rPr>
        <w:t xml:space="preserve">C’est pourquoi, </w:t>
      </w:r>
      <w:r w:rsidRPr="007A7EC8">
        <w:rPr>
          <w:b/>
          <w:bCs/>
          <w:lang w:eastAsia="ar-SA"/>
        </w:rPr>
        <w:t>ORDRE</w:t>
      </w:r>
      <w:r>
        <w:rPr>
          <w:lang w:eastAsia="ar-SA"/>
        </w:rPr>
        <w:t xml:space="preserve"> et </w:t>
      </w:r>
      <w:r w:rsidRPr="007A7EC8">
        <w:rPr>
          <w:b/>
          <w:bCs/>
          <w:lang w:eastAsia="ar-SA"/>
        </w:rPr>
        <w:t>COLONNE</w:t>
      </w:r>
      <w:r>
        <w:rPr>
          <w:lang w:eastAsia="ar-SA"/>
        </w:rPr>
        <w:t xml:space="preserve"> sont dans la table</w:t>
      </w:r>
      <w:r w:rsidR="007A7EC8">
        <w:rPr>
          <w:lang w:eastAsia="ar-SA"/>
        </w:rPr>
        <w:t xml:space="preserve"> </w:t>
      </w:r>
      <w:proofErr w:type="spellStart"/>
      <w:r w:rsidR="007A7EC8" w:rsidRPr="007A7EC8">
        <w:rPr>
          <w:b/>
          <w:bCs/>
          <w:lang w:eastAsia="ar-SA"/>
        </w:rPr>
        <w:t>attribut_groupe_liaison</w:t>
      </w:r>
      <w:proofErr w:type="spellEnd"/>
    </w:p>
    <w:p w14:paraId="6B8DB474" w14:textId="77777777" w:rsidR="00366786" w:rsidRDefault="00366786" w:rsidP="00DD7CF8">
      <w:pPr>
        <w:pStyle w:val="5TXNOR"/>
        <w:rPr>
          <w:lang w:eastAsia="ar-SA"/>
        </w:rPr>
      </w:pPr>
    </w:p>
    <w:p w14:paraId="1E743D8E" w14:textId="77777777" w:rsidR="00DD7CF8" w:rsidRPr="00DD7CF8" w:rsidRDefault="00DD7CF8" w:rsidP="00DD7CF8">
      <w:pPr>
        <w:pStyle w:val="5TXNOR"/>
        <w:rPr>
          <w:lang w:eastAsia="ar-SA"/>
        </w:rPr>
      </w:pPr>
    </w:p>
    <w:p w14:paraId="453B3B74" w14:textId="50BEFDAC" w:rsidR="00DD7CF8" w:rsidRDefault="00FF4C54" w:rsidP="007A7EC8">
      <w:pPr>
        <w:pStyle w:val="4ATitre"/>
      </w:pPr>
      <w:r>
        <w:t>Migration des données</w:t>
      </w:r>
      <w:r w:rsidR="00A15540">
        <w:t xml:space="preserve"> des deux tables</w:t>
      </w:r>
    </w:p>
    <w:p w14:paraId="5EBE79E4" w14:textId="77777777" w:rsidR="00A15540" w:rsidRDefault="00A15540" w:rsidP="00A15540">
      <w:pPr>
        <w:pStyle w:val="5TXNOR"/>
        <w:rPr>
          <w:lang w:eastAsia="ar-SA"/>
        </w:rPr>
      </w:pPr>
    </w:p>
    <w:p w14:paraId="411F1680" w14:textId="2C2A90AF" w:rsidR="00A15540" w:rsidRDefault="00A15540" w:rsidP="00A15540">
      <w:pPr>
        <w:pStyle w:val="5TXNOR"/>
        <w:rPr>
          <w:lang w:eastAsia="ar-SA"/>
        </w:rPr>
      </w:pPr>
      <w:r>
        <w:rPr>
          <w:lang w:eastAsia="ar-SA"/>
        </w:rPr>
        <w:t>Il suffit d’exécuter ces deux requêtes SQL (</w:t>
      </w:r>
      <w:r w:rsidRPr="00A15540">
        <w:rPr>
          <w:highlight w:val="yellow"/>
          <w:lang w:eastAsia="ar-SA"/>
        </w:rPr>
        <w:t>déjà fait</w:t>
      </w:r>
      <w:r>
        <w:rPr>
          <w:lang w:eastAsia="ar-SA"/>
        </w:rPr>
        <w:t>)</w:t>
      </w:r>
    </w:p>
    <w:p w14:paraId="41FB5DF6" w14:textId="77777777" w:rsidR="00A15540" w:rsidRDefault="00A15540" w:rsidP="00A15540">
      <w:pPr>
        <w:pStyle w:val="5TXNOR"/>
        <w:rPr>
          <w:lang w:eastAsia="ar-SA"/>
        </w:rPr>
      </w:pPr>
    </w:p>
    <w:p w14:paraId="4817E294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INSERT INTO </w:t>
      </w:r>
      <w:proofErr w:type="spellStart"/>
      <w:proofErr w:type="gramStart"/>
      <w:r>
        <w:rPr>
          <w:lang w:eastAsia="ar-SA"/>
        </w:rPr>
        <w:t>public.attribut</w:t>
      </w:r>
      <w:proofErr w:type="gramEnd"/>
      <w:r>
        <w:rPr>
          <w:lang w:eastAsia="ar-SA"/>
        </w:rPr>
        <w:t>_groupe_liaison</w:t>
      </w:r>
      <w:proofErr w:type="spellEnd"/>
    </w:p>
    <w:p w14:paraId="575C1FBB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  (</w:t>
      </w:r>
      <w:proofErr w:type="gramStart"/>
      <w:r>
        <w:rPr>
          <w:lang w:eastAsia="ar-SA"/>
        </w:rPr>
        <w:t>id</w:t>
      </w:r>
      <w:proofErr w:type="gramEnd"/>
      <w:r>
        <w:rPr>
          <w:lang w:eastAsia="ar-SA"/>
        </w:rPr>
        <w:t xml:space="preserve">, </w:t>
      </w:r>
      <w:proofErr w:type="spellStart"/>
      <w:r>
        <w:rPr>
          <w:lang w:eastAsia="ar-SA"/>
        </w:rPr>
        <w:t>attribut_groupe_id</w:t>
      </w:r>
      <w:proofErr w:type="spellEnd"/>
      <w:r>
        <w:rPr>
          <w:lang w:eastAsia="ar-SA"/>
        </w:rPr>
        <w:t xml:space="preserve">, </w:t>
      </w:r>
      <w:proofErr w:type="spellStart"/>
      <w:r>
        <w:rPr>
          <w:lang w:eastAsia="ar-SA"/>
        </w:rPr>
        <w:t>contact_type_id</w:t>
      </w:r>
      <w:proofErr w:type="spellEnd"/>
      <w:r>
        <w:rPr>
          <w:lang w:eastAsia="ar-SA"/>
        </w:rPr>
        <w:t xml:space="preserve">, </w:t>
      </w:r>
      <w:proofErr w:type="spellStart"/>
      <w:r>
        <w:rPr>
          <w:lang w:eastAsia="ar-SA"/>
        </w:rPr>
        <w:t>objet_type_id</w:t>
      </w:r>
      <w:proofErr w:type="spellEnd"/>
      <w:r>
        <w:rPr>
          <w:lang w:eastAsia="ar-SA"/>
        </w:rPr>
        <w:t>, colonne, ordre)</w:t>
      </w:r>
    </w:p>
    <w:p w14:paraId="043A2C38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>SELECT</w:t>
      </w:r>
    </w:p>
    <w:p w14:paraId="46BF074E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  </w:t>
      </w:r>
      <w:proofErr w:type="spellStart"/>
      <w:proofErr w:type="gramStart"/>
      <w:r>
        <w:rPr>
          <w:lang w:eastAsia="ar-SA"/>
        </w:rPr>
        <w:t>nextval</w:t>
      </w:r>
      <w:proofErr w:type="spellEnd"/>
      <w:proofErr w:type="gramEnd"/>
      <w:r>
        <w:rPr>
          <w:lang w:eastAsia="ar-SA"/>
        </w:rPr>
        <w:t>('</w:t>
      </w:r>
      <w:proofErr w:type="spellStart"/>
      <w:proofErr w:type="gramStart"/>
      <w:r>
        <w:rPr>
          <w:lang w:eastAsia="ar-SA"/>
        </w:rPr>
        <w:t>public.attribut</w:t>
      </w:r>
      <w:proofErr w:type="gramEnd"/>
      <w:r>
        <w:rPr>
          <w:lang w:eastAsia="ar-SA"/>
        </w:rPr>
        <w:t>_groupe_liaison_id_seq</w:t>
      </w:r>
      <w:proofErr w:type="spellEnd"/>
      <w:r>
        <w:rPr>
          <w:lang w:eastAsia="ar-SA"/>
        </w:rPr>
        <w:t>'),</w:t>
      </w:r>
    </w:p>
    <w:p w14:paraId="2988268F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  </w:t>
      </w:r>
      <w:proofErr w:type="spellStart"/>
      <w:proofErr w:type="gramStart"/>
      <w:r>
        <w:rPr>
          <w:lang w:eastAsia="ar-SA"/>
        </w:rPr>
        <w:t>ot.variables</w:t>
      </w:r>
      <w:proofErr w:type="gramEnd"/>
      <w:r>
        <w:rPr>
          <w:lang w:eastAsia="ar-SA"/>
        </w:rPr>
        <w:t>_group_id</w:t>
      </w:r>
      <w:proofErr w:type="spellEnd"/>
      <w:r>
        <w:rPr>
          <w:lang w:eastAsia="ar-SA"/>
        </w:rPr>
        <w:t>,</w:t>
      </w:r>
    </w:p>
    <w:p w14:paraId="673C1304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  NULL,</w:t>
      </w:r>
    </w:p>
    <w:p w14:paraId="06B25CD8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  </w:t>
      </w:r>
      <w:proofErr w:type="spellStart"/>
      <w:proofErr w:type="gramStart"/>
      <w:r>
        <w:rPr>
          <w:lang w:eastAsia="ar-SA"/>
        </w:rPr>
        <w:t>ot.objet</w:t>
      </w:r>
      <w:proofErr w:type="gramEnd"/>
      <w:r>
        <w:rPr>
          <w:lang w:eastAsia="ar-SA"/>
        </w:rPr>
        <w:t>_type_id</w:t>
      </w:r>
      <w:proofErr w:type="spellEnd"/>
      <w:r>
        <w:rPr>
          <w:lang w:eastAsia="ar-SA"/>
        </w:rPr>
        <w:t>,</w:t>
      </w:r>
    </w:p>
    <w:p w14:paraId="03A07C86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  </w:t>
      </w:r>
      <w:proofErr w:type="spellStart"/>
      <w:proofErr w:type="gramStart"/>
      <w:r>
        <w:rPr>
          <w:lang w:eastAsia="ar-SA"/>
        </w:rPr>
        <w:t>vgroupe.colonne</w:t>
      </w:r>
      <w:proofErr w:type="spellEnd"/>
      <w:proofErr w:type="gramEnd"/>
      <w:r>
        <w:rPr>
          <w:lang w:eastAsia="ar-SA"/>
        </w:rPr>
        <w:t>,</w:t>
      </w:r>
    </w:p>
    <w:p w14:paraId="3ED5E10B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  </w:t>
      </w:r>
      <w:proofErr w:type="spellStart"/>
      <w:proofErr w:type="gramStart"/>
      <w:r>
        <w:rPr>
          <w:lang w:eastAsia="ar-SA"/>
        </w:rPr>
        <w:t>vgroupe.ordre</w:t>
      </w:r>
      <w:proofErr w:type="spellEnd"/>
      <w:proofErr w:type="gramEnd"/>
    </w:p>
    <w:p w14:paraId="2E273DF6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FROM </w:t>
      </w:r>
      <w:proofErr w:type="spellStart"/>
      <w:proofErr w:type="gramStart"/>
      <w:r>
        <w:rPr>
          <w:lang w:eastAsia="ar-SA"/>
        </w:rPr>
        <w:t>public.variables</w:t>
      </w:r>
      <w:proofErr w:type="gramEnd"/>
      <w:r>
        <w:rPr>
          <w:lang w:eastAsia="ar-SA"/>
        </w:rPr>
        <w:t>_group_objet_type</w:t>
      </w:r>
      <w:proofErr w:type="spellEnd"/>
      <w:r>
        <w:rPr>
          <w:lang w:eastAsia="ar-SA"/>
        </w:rPr>
        <w:t xml:space="preserve"> AS </w:t>
      </w:r>
      <w:proofErr w:type="spellStart"/>
      <w:r>
        <w:rPr>
          <w:lang w:eastAsia="ar-SA"/>
        </w:rPr>
        <w:t>ot</w:t>
      </w:r>
      <w:proofErr w:type="spellEnd"/>
    </w:p>
    <w:p w14:paraId="3280CD7A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JOIN </w:t>
      </w:r>
      <w:proofErr w:type="spellStart"/>
      <w:proofErr w:type="gramStart"/>
      <w:r>
        <w:rPr>
          <w:lang w:eastAsia="ar-SA"/>
        </w:rPr>
        <w:t>public.variables</w:t>
      </w:r>
      <w:proofErr w:type="gramEnd"/>
      <w:r>
        <w:rPr>
          <w:lang w:eastAsia="ar-SA"/>
        </w:rPr>
        <w:t>_group</w:t>
      </w:r>
      <w:proofErr w:type="spellEnd"/>
      <w:r>
        <w:rPr>
          <w:lang w:eastAsia="ar-SA"/>
        </w:rPr>
        <w:t xml:space="preserve"> AS </w:t>
      </w:r>
      <w:proofErr w:type="spellStart"/>
      <w:r>
        <w:rPr>
          <w:lang w:eastAsia="ar-SA"/>
        </w:rPr>
        <w:t>vgroupe</w:t>
      </w:r>
      <w:proofErr w:type="spellEnd"/>
    </w:p>
    <w:p w14:paraId="4E8E0EAC" w14:textId="12578343" w:rsidR="00A15540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  ON vgroupe.id = </w:t>
      </w:r>
      <w:proofErr w:type="spellStart"/>
      <w:proofErr w:type="gramStart"/>
      <w:r>
        <w:rPr>
          <w:lang w:eastAsia="ar-SA"/>
        </w:rPr>
        <w:t>ot.variables</w:t>
      </w:r>
      <w:proofErr w:type="gramEnd"/>
      <w:r>
        <w:rPr>
          <w:lang w:eastAsia="ar-SA"/>
        </w:rPr>
        <w:t>_group_</w:t>
      </w:r>
      <w:proofErr w:type="gramStart"/>
      <w:r>
        <w:rPr>
          <w:lang w:eastAsia="ar-SA"/>
        </w:rPr>
        <w:t>id</w:t>
      </w:r>
      <w:proofErr w:type="spellEnd"/>
      <w:r>
        <w:rPr>
          <w:lang w:eastAsia="ar-SA"/>
        </w:rPr>
        <w:t>;</w:t>
      </w:r>
      <w:proofErr w:type="gramEnd"/>
    </w:p>
    <w:p w14:paraId="5A734B49" w14:textId="77777777" w:rsidR="008020FA" w:rsidRDefault="008020FA" w:rsidP="008020FA">
      <w:pPr>
        <w:pStyle w:val="5TXNOR"/>
        <w:ind w:left="708"/>
        <w:rPr>
          <w:lang w:eastAsia="ar-SA"/>
        </w:rPr>
      </w:pPr>
    </w:p>
    <w:p w14:paraId="5F87AE7C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INSERT INTO </w:t>
      </w:r>
      <w:proofErr w:type="spellStart"/>
      <w:proofErr w:type="gramStart"/>
      <w:r>
        <w:rPr>
          <w:lang w:eastAsia="ar-SA"/>
        </w:rPr>
        <w:t>public.attribut</w:t>
      </w:r>
      <w:proofErr w:type="gramEnd"/>
      <w:r>
        <w:rPr>
          <w:lang w:eastAsia="ar-SA"/>
        </w:rPr>
        <w:t>_groupe_liaison</w:t>
      </w:r>
      <w:proofErr w:type="spellEnd"/>
    </w:p>
    <w:p w14:paraId="733DA70E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  (</w:t>
      </w:r>
      <w:proofErr w:type="gramStart"/>
      <w:r>
        <w:rPr>
          <w:lang w:eastAsia="ar-SA"/>
        </w:rPr>
        <w:t>id</w:t>
      </w:r>
      <w:proofErr w:type="gramEnd"/>
      <w:r>
        <w:rPr>
          <w:lang w:eastAsia="ar-SA"/>
        </w:rPr>
        <w:t xml:space="preserve">, </w:t>
      </w:r>
      <w:proofErr w:type="spellStart"/>
      <w:r>
        <w:rPr>
          <w:lang w:eastAsia="ar-SA"/>
        </w:rPr>
        <w:t>attribut_groupe_id</w:t>
      </w:r>
      <w:proofErr w:type="spellEnd"/>
      <w:r>
        <w:rPr>
          <w:lang w:eastAsia="ar-SA"/>
        </w:rPr>
        <w:t xml:space="preserve">, </w:t>
      </w:r>
      <w:proofErr w:type="spellStart"/>
      <w:r>
        <w:rPr>
          <w:lang w:eastAsia="ar-SA"/>
        </w:rPr>
        <w:t>contact_type_id</w:t>
      </w:r>
      <w:proofErr w:type="spellEnd"/>
      <w:r>
        <w:rPr>
          <w:lang w:eastAsia="ar-SA"/>
        </w:rPr>
        <w:t xml:space="preserve">, </w:t>
      </w:r>
      <w:proofErr w:type="spellStart"/>
      <w:r>
        <w:rPr>
          <w:lang w:eastAsia="ar-SA"/>
        </w:rPr>
        <w:t>objet_type_id</w:t>
      </w:r>
      <w:proofErr w:type="spellEnd"/>
      <w:r>
        <w:rPr>
          <w:lang w:eastAsia="ar-SA"/>
        </w:rPr>
        <w:t>, colonne, ordre)</w:t>
      </w:r>
    </w:p>
    <w:p w14:paraId="1F3EC663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>SELECT</w:t>
      </w:r>
    </w:p>
    <w:p w14:paraId="464D9902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  </w:t>
      </w:r>
      <w:proofErr w:type="spellStart"/>
      <w:proofErr w:type="gramStart"/>
      <w:r>
        <w:rPr>
          <w:lang w:eastAsia="ar-SA"/>
        </w:rPr>
        <w:t>nextval</w:t>
      </w:r>
      <w:proofErr w:type="spellEnd"/>
      <w:proofErr w:type="gramEnd"/>
      <w:r>
        <w:rPr>
          <w:lang w:eastAsia="ar-SA"/>
        </w:rPr>
        <w:t>('</w:t>
      </w:r>
      <w:proofErr w:type="spellStart"/>
      <w:proofErr w:type="gramStart"/>
      <w:r>
        <w:rPr>
          <w:lang w:eastAsia="ar-SA"/>
        </w:rPr>
        <w:t>public.attribut</w:t>
      </w:r>
      <w:proofErr w:type="gramEnd"/>
      <w:r>
        <w:rPr>
          <w:lang w:eastAsia="ar-SA"/>
        </w:rPr>
        <w:t>_groupe_liaison_id_seq</w:t>
      </w:r>
      <w:proofErr w:type="spellEnd"/>
      <w:r>
        <w:rPr>
          <w:lang w:eastAsia="ar-SA"/>
        </w:rPr>
        <w:t>'),</w:t>
      </w:r>
    </w:p>
    <w:p w14:paraId="29F3C1C9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  vgroupe.id,</w:t>
      </w:r>
    </w:p>
    <w:p w14:paraId="075E109E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lastRenderedPageBreak/>
        <w:t xml:space="preserve">  </w:t>
      </w:r>
      <w:proofErr w:type="spellStart"/>
      <w:proofErr w:type="gramStart"/>
      <w:r>
        <w:rPr>
          <w:lang w:eastAsia="ar-SA"/>
        </w:rPr>
        <w:t>liaison.contact</w:t>
      </w:r>
      <w:proofErr w:type="gramEnd"/>
      <w:r>
        <w:rPr>
          <w:lang w:eastAsia="ar-SA"/>
        </w:rPr>
        <w:t>_type_id</w:t>
      </w:r>
      <w:proofErr w:type="spellEnd"/>
      <w:r>
        <w:rPr>
          <w:lang w:eastAsia="ar-SA"/>
        </w:rPr>
        <w:t>,</w:t>
      </w:r>
    </w:p>
    <w:p w14:paraId="3EB033A6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  NULL,</w:t>
      </w:r>
    </w:p>
    <w:p w14:paraId="08BA2E44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  </w:t>
      </w:r>
      <w:proofErr w:type="spellStart"/>
      <w:proofErr w:type="gramStart"/>
      <w:r>
        <w:rPr>
          <w:lang w:eastAsia="ar-SA"/>
        </w:rPr>
        <w:t>vgroupe.colonne</w:t>
      </w:r>
      <w:proofErr w:type="spellEnd"/>
      <w:proofErr w:type="gramEnd"/>
      <w:r>
        <w:rPr>
          <w:lang w:eastAsia="ar-SA"/>
        </w:rPr>
        <w:t>,</w:t>
      </w:r>
    </w:p>
    <w:p w14:paraId="698D9AB3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  </w:t>
      </w:r>
      <w:proofErr w:type="spellStart"/>
      <w:proofErr w:type="gramStart"/>
      <w:r>
        <w:rPr>
          <w:lang w:eastAsia="ar-SA"/>
        </w:rPr>
        <w:t>vgroupe.ordre</w:t>
      </w:r>
      <w:proofErr w:type="spellEnd"/>
      <w:proofErr w:type="gramEnd"/>
    </w:p>
    <w:p w14:paraId="7874C779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FROM </w:t>
      </w:r>
      <w:proofErr w:type="spellStart"/>
      <w:proofErr w:type="gramStart"/>
      <w:r>
        <w:rPr>
          <w:lang w:eastAsia="ar-SA"/>
        </w:rPr>
        <w:t>public.variables</w:t>
      </w:r>
      <w:proofErr w:type="gramEnd"/>
      <w:r>
        <w:rPr>
          <w:lang w:eastAsia="ar-SA"/>
        </w:rPr>
        <w:t>_group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vgroupe</w:t>
      </w:r>
      <w:proofErr w:type="spellEnd"/>
    </w:p>
    <w:p w14:paraId="3315763A" w14:textId="77777777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JOIN </w:t>
      </w:r>
      <w:proofErr w:type="spellStart"/>
      <w:proofErr w:type="gramStart"/>
      <w:r>
        <w:rPr>
          <w:lang w:eastAsia="ar-SA"/>
        </w:rPr>
        <w:t>public.variables</w:t>
      </w:r>
      <w:proofErr w:type="gramEnd"/>
      <w:r>
        <w:rPr>
          <w:lang w:eastAsia="ar-SA"/>
        </w:rPr>
        <w:t>_group_contact_type</w:t>
      </w:r>
      <w:proofErr w:type="spellEnd"/>
      <w:r>
        <w:rPr>
          <w:lang w:eastAsia="ar-SA"/>
        </w:rPr>
        <w:t xml:space="preserve"> liaison</w:t>
      </w:r>
    </w:p>
    <w:p w14:paraId="6318E657" w14:textId="59655FEB" w:rsidR="008020FA" w:rsidRDefault="008020FA" w:rsidP="008020FA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  ON vgroupe.id = </w:t>
      </w:r>
      <w:proofErr w:type="spellStart"/>
      <w:proofErr w:type="gramStart"/>
      <w:r>
        <w:rPr>
          <w:lang w:eastAsia="ar-SA"/>
        </w:rPr>
        <w:t>liaison.variables</w:t>
      </w:r>
      <w:proofErr w:type="gramEnd"/>
      <w:r>
        <w:rPr>
          <w:lang w:eastAsia="ar-SA"/>
        </w:rPr>
        <w:t>_group_</w:t>
      </w:r>
      <w:proofErr w:type="gramStart"/>
      <w:r>
        <w:rPr>
          <w:lang w:eastAsia="ar-SA"/>
        </w:rPr>
        <w:t>id</w:t>
      </w:r>
      <w:proofErr w:type="spellEnd"/>
      <w:r>
        <w:rPr>
          <w:lang w:eastAsia="ar-SA"/>
        </w:rPr>
        <w:t>;</w:t>
      </w:r>
      <w:proofErr w:type="gramEnd"/>
    </w:p>
    <w:p w14:paraId="05F1ACB6" w14:textId="77777777" w:rsidR="008020FA" w:rsidRDefault="008020FA" w:rsidP="008020FA">
      <w:pPr>
        <w:pStyle w:val="5TXNOR"/>
        <w:rPr>
          <w:lang w:eastAsia="ar-SA"/>
        </w:rPr>
      </w:pPr>
    </w:p>
    <w:p w14:paraId="50868EF8" w14:textId="77777777" w:rsidR="008020FA" w:rsidRDefault="008020FA" w:rsidP="008020FA">
      <w:pPr>
        <w:pStyle w:val="5TXNOR"/>
        <w:rPr>
          <w:lang w:eastAsia="ar-SA"/>
        </w:rPr>
      </w:pPr>
    </w:p>
    <w:p w14:paraId="42115F9E" w14:textId="44390247" w:rsidR="007A7EC8" w:rsidRDefault="007A7EC8" w:rsidP="007A7EC8">
      <w:pPr>
        <w:pStyle w:val="2ATitre"/>
      </w:pPr>
      <w:r>
        <w:t>Modification du comportement quand on crée un GROUPE D’ATTRIBUT (variable)</w:t>
      </w:r>
    </w:p>
    <w:p w14:paraId="13A63CF8" w14:textId="77777777" w:rsidR="007A7EC8" w:rsidRDefault="007A7EC8" w:rsidP="007A7EC8">
      <w:pPr>
        <w:pStyle w:val="5TXNOR"/>
        <w:rPr>
          <w:lang w:eastAsia="ar-SA"/>
        </w:rPr>
      </w:pPr>
    </w:p>
    <w:p w14:paraId="4DE502F6" w14:textId="6B4C9B63" w:rsidR="007A7EC8" w:rsidRDefault="00DC70D3" w:rsidP="007A7EC8">
      <w:pPr>
        <w:pStyle w:val="5TXNOR"/>
        <w:rPr>
          <w:lang w:eastAsia="ar-SA"/>
        </w:rPr>
      </w:pPr>
      <w:r>
        <w:rPr>
          <w:lang w:eastAsia="ar-SA"/>
        </w:rPr>
        <w:t xml:space="preserve">Quand on crée un GROUPE D’ATTRIBUT, s’il est dans un CONTACT, </w:t>
      </w:r>
    </w:p>
    <w:p w14:paraId="080D19DC" w14:textId="428AA93E" w:rsidR="00DC70D3" w:rsidRDefault="00DC70D3" w:rsidP="007A7EC8">
      <w:pPr>
        <w:pStyle w:val="5TXNOR"/>
        <w:rPr>
          <w:lang w:eastAsia="ar-SA"/>
        </w:rPr>
      </w:pPr>
      <w:r>
        <w:rPr>
          <w:lang w:eastAsia="ar-SA"/>
        </w:rPr>
        <w:t>Alors on mettra lors de l’INSERTION</w:t>
      </w:r>
      <w:r w:rsidR="00B726D9">
        <w:rPr>
          <w:lang w:eastAsia="ar-SA"/>
        </w:rPr>
        <w:t xml:space="preserve"> dans la table VARIABLES_GROUP</w:t>
      </w:r>
    </w:p>
    <w:p w14:paraId="6FEDC8C8" w14:textId="77777777" w:rsidR="00B726D9" w:rsidRDefault="00B726D9" w:rsidP="007A7EC8">
      <w:pPr>
        <w:pStyle w:val="5TXNOR"/>
        <w:rPr>
          <w:lang w:eastAsia="ar-SA"/>
        </w:rPr>
      </w:pPr>
    </w:p>
    <w:p w14:paraId="0080EED9" w14:textId="28C2EB7F" w:rsidR="00B726D9" w:rsidRDefault="00B726D9" w:rsidP="00B726D9">
      <w:pPr>
        <w:pStyle w:val="5TXNOR"/>
        <w:ind w:left="708"/>
        <w:rPr>
          <w:lang w:eastAsia="ar-SA"/>
        </w:rPr>
      </w:pPr>
      <w:r>
        <w:rPr>
          <w:lang w:eastAsia="ar-SA"/>
        </w:rPr>
        <w:t>Contact= 1</w:t>
      </w:r>
    </w:p>
    <w:p w14:paraId="6A7DB91E" w14:textId="4DAAAAFE" w:rsidR="00B726D9" w:rsidRDefault="00B726D9" w:rsidP="00B726D9">
      <w:pPr>
        <w:pStyle w:val="5TXNOR"/>
        <w:ind w:left="708"/>
        <w:rPr>
          <w:lang w:eastAsia="ar-SA"/>
        </w:rPr>
      </w:pPr>
      <w:r>
        <w:rPr>
          <w:lang w:eastAsia="ar-SA"/>
        </w:rPr>
        <w:t>Objet=Null</w:t>
      </w:r>
    </w:p>
    <w:p w14:paraId="6A8FC80C" w14:textId="77777777" w:rsidR="00B726D9" w:rsidRDefault="00B726D9" w:rsidP="007A7EC8">
      <w:pPr>
        <w:pStyle w:val="5TXNOR"/>
        <w:rPr>
          <w:lang w:eastAsia="ar-SA"/>
        </w:rPr>
      </w:pPr>
    </w:p>
    <w:p w14:paraId="18A79B5D" w14:textId="560E6A9B" w:rsidR="00B726D9" w:rsidRDefault="00B726D9" w:rsidP="00B726D9">
      <w:pPr>
        <w:pStyle w:val="5TXNOR"/>
        <w:rPr>
          <w:lang w:eastAsia="ar-SA"/>
        </w:rPr>
      </w:pPr>
      <w:r>
        <w:rPr>
          <w:lang w:eastAsia="ar-SA"/>
        </w:rPr>
        <w:t xml:space="preserve">Quand on crée un GROUPE D’ATTRIBUT, s’il est dans un </w:t>
      </w:r>
      <w:r>
        <w:rPr>
          <w:lang w:eastAsia="ar-SA"/>
        </w:rPr>
        <w:t>OBJET</w:t>
      </w:r>
      <w:r>
        <w:rPr>
          <w:lang w:eastAsia="ar-SA"/>
        </w:rPr>
        <w:t xml:space="preserve">, </w:t>
      </w:r>
    </w:p>
    <w:p w14:paraId="710006DD" w14:textId="77777777" w:rsidR="00B726D9" w:rsidRDefault="00B726D9" w:rsidP="00B726D9">
      <w:pPr>
        <w:pStyle w:val="5TXNOR"/>
        <w:rPr>
          <w:lang w:eastAsia="ar-SA"/>
        </w:rPr>
      </w:pPr>
      <w:r>
        <w:rPr>
          <w:lang w:eastAsia="ar-SA"/>
        </w:rPr>
        <w:t>Alors on mettra lors de l’INSERTION dans la table VARIABLES_GROUP</w:t>
      </w:r>
    </w:p>
    <w:p w14:paraId="29144273" w14:textId="77777777" w:rsidR="00B726D9" w:rsidRDefault="00B726D9" w:rsidP="00B726D9">
      <w:pPr>
        <w:pStyle w:val="5TXNOR"/>
        <w:rPr>
          <w:lang w:eastAsia="ar-SA"/>
        </w:rPr>
      </w:pPr>
    </w:p>
    <w:p w14:paraId="0945FA7E" w14:textId="724BBF6B" w:rsidR="00B726D9" w:rsidRDefault="00B726D9" w:rsidP="00B726D9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Contact= </w:t>
      </w:r>
      <w:r>
        <w:rPr>
          <w:lang w:eastAsia="ar-SA"/>
        </w:rPr>
        <w:t>Null</w:t>
      </w:r>
    </w:p>
    <w:p w14:paraId="5CA7568A" w14:textId="6ADBCFC6" w:rsidR="00B726D9" w:rsidRDefault="00B726D9" w:rsidP="00B726D9">
      <w:pPr>
        <w:pStyle w:val="5TXNOR"/>
        <w:ind w:left="708"/>
        <w:rPr>
          <w:lang w:eastAsia="ar-SA"/>
        </w:rPr>
      </w:pPr>
      <w:r>
        <w:rPr>
          <w:lang w:eastAsia="ar-SA"/>
        </w:rPr>
        <w:t>Objet=</w:t>
      </w:r>
      <w:r>
        <w:rPr>
          <w:lang w:eastAsia="ar-SA"/>
        </w:rPr>
        <w:t>1</w:t>
      </w:r>
    </w:p>
    <w:p w14:paraId="26CA5E5D" w14:textId="77777777" w:rsidR="00B726D9" w:rsidRDefault="00B726D9" w:rsidP="007A7EC8">
      <w:pPr>
        <w:pStyle w:val="5TXNOR"/>
        <w:rPr>
          <w:lang w:eastAsia="ar-SA"/>
        </w:rPr>
      </w:pPr>
    </w:p>
    <w:p w14:paraId="6AA8F961" w14:textId="77777777" w:rsidR="00B726D9" w:rsidRDefault="00B726D9" w:rsidP="007A7EC8">
      <w:pPr>
        <w:pStyle w:val="5TXNOR"/>
        <w:rPr>
          <w:lang w:eastAsia="ar-SA"/>
        </w:rPr>
      </w:pPr>
    </w:p>
    <w:p w14:paraId="4F00B1B7" w14:textId="28A673DF" w:rsidR="00B726D9" w:rsidRDefault="00B726D9" w:rsidP="00B726D9">
      <w:pPr>
        <w:pStyle w:val="4ATitre"/>
      </w:pPr>
      <w:r>
        <w:t>Explication</w:t>
      </w:r>
    </w:p>
    <w:p w14:paraId="082524F6" w14:textId="77777777" w:rsidR="00B07F42" w:rsidRDefault="00B07F42" w:rsidP="00B07F42">
      <w:pPr>
        <w:pStyle w:val="5TXNOR"/>
        <w:rPr>
          <w:lang w:eastAsia="ar-SA"/>
        </w:rPr>
      </w:pPr>
    </w:p>
    <w:p w14:paraId="025A7A85" w14:textId="2047BD45" w:rsidR="00B07F42" w:rsidRDefault="00B07F42" w:rsidP="00B07F42">
      <w:pPr>
        <w:pStyle w:val="5TXNOR"/>
        <w:rPr>
          <w:lang w:eastAsia="ar-SA"/>
        </w:rPr>
      </w:pPr>
      <w:r>
        <w:rPr>
          <w:lang w:eastAsia="ar-SA"/>
        </w:rPr>
        <w:t>Quand on voudra associ</w:t>
      </w:r>
      <w:r w:rsidR="00146D6D">
        <w:rPr>
          <w:lang w:eastAsia="ar-SA"/>
        </w:rPr>
        <w:t>er</w:t>
      </w:r>
      <w:r>
        <w:rPr>
          <w:lang w:eastAsia="ar-SA"/>
        </w:rPr>
        <w:t xml:space="preserve"> un GROUPE a un contact, </w:t>
      </w:r>
    </w:p>
    <w:p w14:paraId="5AFFD889" w14:textId="6E7E18E5" w:rsidR="00B07F42" w:rsidRDefault="00B07F42" w:rsidP="00B07F42">
      <w:pPr>
        <w:pStyle w:val="5TXNOR"/>
        <w:rPr>
          <w:lang w:eastAsia="ar-SA"/>
        </w:rPr>
      </w:pPr>
      <w:r>
        <w:rPr>
          <w:lang w:eastAsia="ar-SA"/>
        </w:rPr>
        <w:t xml:space="preserve">On ne montrera que les groupe </w:t>
      </w:r>
      <w:r w:rsidR="00146D6D">
        <w:rPr>
          <w:lang w:eastAsia="ar-SA"/>
        </w:rPr>
        <w:t>avec :</w:t>
      </w:r>
    </w:p>
    <w:p w14:paraId="3DB5AB5C" w14:textId="33DE96EC" w:rsidR="00146D6D" w:rsidRDefault="00146D6D" w:rsidP="00B07F42">
      <w:pPr>
        <w:pStyle w:val="5TXNOR"/>
        <w:rPr>
          <w:lang w:eastAsia="ar-SA"/>
        </w:rPr>
      </w:pPr>
      <w:proofErr w:type="spellStart"/>
      <w:r>
        <w:rPr>
          <w:lang w:eastAsia="ar-SA"/>
        </w:rPr>
        <w:t>Where</w:t>
      </w:r>
      <w:proofErr w:type="spellEnd"/>
      <w:r>
        <w:rPr>
          <w:lang w:eastAsia="ar-SA"/>
        </w:rPr>
        <w:t xml:space="preserve"> contact=1</w:t>
      </w:r>
    </w:p>
    <w:p w14:paraId="794058B9" w14:textId="77777777" w:rsidR="00146D6D" w:rsidRDefault="00146D6D" w:rsidP="00B07F42">
      <w:pPr>
        <w:pStyle w:val="5TXNOR"/>
        <w:rPr>
          <w:lang w:eastAsia="ar-SA"/>
        </w:rPr>
      </w:pPr>
    </w:p>
    <w:p w14:paraId="262C0382" w14:textId="23F9653D" w:rsidR="00146D6D" w:rsidRDefault="00146D6D" w:rsidP="00146D6D">
      <w:pPr>
        <w:pStyle w:val="5TXNOR"/>
        <w:rPr>
          <w:lang w:eastAsia="ar-SA"/>
        </w:rPr>
      </w:pPr>
      <w:r>
        <w:rPr>
          <w:lang w:eastAsia="ar-SA"/>
        </w:rPr>
        <w:t xml:space="preserve">Quand on voudra associer un GROUPE a un </w:t>
      </w:r>
      <w:r>
        <w:rPr>
          <w:lang w:eastAsia="ar-SA"/>
        </w:rPr>
        <w:t>objet</w:t>
      </w:r>
      <w:r>
        <w:rPr>
          <w:lang w:eastAsia="ar-SA"/>
        </w:rPr>
        <w:t xml:space="preserve">, </w:t>
      </w:r>
    </w:p>
    <w:p w14:paraId="018F4C9A" w14:textId="77777777" w:rsidR="00146D6D" w:rsidRDefault="00146D6D" w:rsidP="00146D6D">
      <w:pPr>
        <w:pStyle w:val="5TXNOR"/>
        <w:rPr>
          <w:lang w:eastAsia="ar-SA"/>
        </w:rPr>
      </w:pPr>
      <w:r>
        <w:rPr>
          <w:lang w:eastAsia="ar-SA"/>
        </w:rPr>
        <w:t>On ne montrera que les groupe avec :</w:t>
      </w:r>
    </w:p>
    <w:p w14:paraId="717A5029" w14:textId="565DE203" w:rsidR="00146D6D" w:rsidRDefault="00146D6D" w:rsidP="00146D6D">
      <w:pPr>
        <w:pStyle w:val="5TXNOR"/>
        <w:rPr>
          <w:lang w:eastAsia="ar-SA"/>
        </w:rPr>
      </w:pPr>
      <w:proofErr w:type="spellStart"/>
      <w:r>
        <w:rPr>
          <w:lang w:eastAsia="ar-SA"/>
        </w:rPr>
        <w:t>Where</w:t>
      </w:r>
      <w:proofErr w:type="spellEnd"/>
      <w:r>
        <w:rPr>
          <w:lang w:eastAsia="ar-SA"/>
        </w:rPr>
        <w:t xml:space="preserve"> </w:t>
      </w:r>
      <w:r>
        <w:rPr>
          <w:lang w:eastAsia="ar-SA"/>
        </w:rPr>
        <w:t>objet</w:t>
      </w:r>
      <w:r>
        <w:rPr>
          <w:lang w:eastAsia="ar-SA"/>
        </w:rPr>
        <w:t>=1</w:t>
      </w:r>
    </w:p>
    <w:p w14:paraId="6422CD54" w14:textId="77777777" w:rsidR="00146D6D" w:rsidRDefault="00146D6D" w:rsidP="00B07F42">
      <w:pPr>
        <w:pStyle w:val="5TXNOR"/>
        <w:rPr>
          <w:lang w:eastAsia="ar-SA"/>
        </w:rPr>
      </w:pPr>
    </w:p>
    <w:p w14:paraId="185A8051" w14:textId="77777777" w:rsidR="00640EED" w:rsidRDefault="00640EED" w:rsidP="00B07F42">
      <w:pPr>
        <w:pStyle w:val="5TXNOR"/>
        <w:rPr>
          <w:lang w:eastAsia="ar-SA"/>
        </w:rPr>
      </w:pPr>
    </w:p>
    <w:p w14:paraId="14C3B3DB" w14:textId="0960C57B" w:rsidR="00640EED" w:rsidRDefault="00640EED" w:rsidP="00640EED">
      <w:pPr>
        <w:pStyle w:val="4ATitre"/>
      </w:pPr>
      <w:r>
        <w:t>UPDATE pour rendre les anciennes groupe valable</w:t>
      </w:r>
    </w:p>
    <w:p w14:paraId="4010F843" w14:textId="77777777" w:rsidR="00CB7E71" w:rsidRDefault="00CB7E71" w:rsidP="00CB7E71">
      <w:pPr>
        <w:pStyle w:val="5TXNOR"/>
        <w:rPr>
          <w:lang w:eastAsia="ar-SA"/>
        </w:rPr>
      </w:pPr>
    </w:p>
    <w:p w14:paraId="485CB5AE" w14:textId="6EC4BD81" w:rsidR="00CB7E71" w:rsidRDefault="00CB7E71" w:rsidP="00CB7E71">
      <w:pPr>
        <w:pStyle w:val="5TXNOR"/>
        <w:rPr>
          <w:lang w:eastAsia="ar-SA"/>
        </w:rPr>
      </w:pPr>
      <w:r w:rsidRPr="00CB7E71">
        <w:rPr>
          <w:highlight w:val="yellow"/>
          <w:lang w:eastAsia="ar-SA"/>
        </w:rPr>
        <w:t>Déjà fait</w:t>
      </w:r>
    </w:p>
    <w:p w14:paraId="0B872903" w14:textId="77777777" w:rsidR="00CB7E71" w:rsidRDefault="00CB7E71" w:rsidP="00CB7E71">
      <w:pPr>
        <w:pStyle w:val="5TXNOR"/>
        <w:rPr>
          <w:lang w:eastAsia="ar-SA"/>
        </w:rPr>
      </w:pPr>
    </w:p>
    <w:p w14:paraId="3D62BA68" w14:textId="77777777" w:rsidR="00CB7E71" w:rsidRDefault="00CB7E71" w:rsidP="00CB7E71">
      <w:pPr>
        <w:pStyle w:val="5TXNOR"/>
        <w:ind w:left="708"/>
        <w:rPr>
          <w:lang w:eastAsia="ar-SA"/>
        </w:rPr>
      </w:pPr>
      <w:proofErr w:type="gramStart"/>
      <w:r>
        <w:rPr>
          <w:lang w:eastAsia="ar-SA"/>
        </w:rPr>
        <w:t>update</w:t>
      </w:r>
      <w:proofErr w:type="gramEnd"/>
      <w:r>
        <w:rPr>
          <w:lang w:eastAsia="ar-SA"/>
        </w:rPr>
        <w:t xml:space="preserve"> </w:t>
      </w:r>
      <w:proofErr w:type="spellStart"/>
      <w:proofErr w:type="gramStart"/>
      <w:r>
        <w:rPr>
          <w:lang w:eastAsia="ar-SA"/>
        </w:rPr>
        <w:t>public.variables</w:t>
      </w:r>
      <w:proofErr w:type="gramEnd"/>
      <w:r>
        <w:rPr>
          <w:lang w:eastAsia="ar-SA"/>
        </w:rPr>
        <w:t>_group</w:t>
      </w:r>
      <w:proofErr w:type="spellEnd"/>
    </w:p>
    <w:p w14:paraId="0F95F3D6" w14:textId="77777777" w:rsidR="00CB7E71" w:rsidRDefault="00CB7E71" w:rsidP="00CB7E71">
      <w:pPr>
        <w:pStyle w:val="5TXNOR"/>
        <w:ind w:left="708"/>
        <w:rPr>
          <w:lang w:eastAsia="ar-SA"/>
        </w:rPr>
      </w:pPr>
      <w:proofErr w:type="spellStart"/>
      <w:proofErr w:type="gramStart"/>
      <w:r>
        <w:rPr>
          <w:lang w:eastAsia="ar-SA"/>
        </w:rPr>
        <w:t>set</w:t>
      </w:r>
      <w:proofErr w:type="spellEnd"/>
      <w:proofErr w:type="gramEnd"/>
      <w:r>
        <w:rPr>
          <w:lang w:eastAsia="ar-SA"/>
        </w:rPr>
        <w:t xml:space="preserve"> objet=</w:t>
      </w:r>
      <w:proofErr w:type="spellStart"/>
      <w:r>
        <w:rPr>
          <w:lang w:eastAsia="ar-SA"/>
        </w:rPr>
        <w:t>true</w:t>
      </w:r>
      <w:proofErr w:type="spellEnd"/>
    </w:p>
    <w:p w14:paraId="06B81A3C" w14:textId="77777777" w:rsidR="00CB7E71" w:rsidRDefault="00CB7E71" w:rsidP="00CB7E71">
      <w:pPr>
        <w:pStyle w:val="5TXNOR"/>
        <w:ind w:left="708"/>
        <w:rPr>
          <w:lang w:eastAsia="ar-SA"/>
        </w:rPr>
      </w:pPr>
      <w:proofErr w:type="spellStart"/>
      <w:proofErr w:type="gramStart"/>
      <w:r>
        <w:rPr>
          <w:lang w:eastAsia="ar-SA"/>
        </w:rPr>
        <w:t>where</w:t>
      </w:r>
      <w:proofErr w:type="spellEnd"/>
      <w:proofErr w:type="gramEnd"/>
      <w:r>
        <w:rPr>
          <w:lang w:eastAsia="ar-SA"/>
        </w:rPr>
        <w:t xml:space="preserve"> id in (</w:t>
      </w:r>
    </w:p>
    <w:p w14:paraId="5FD319D4" w14:textId="77777777" w:rsidR="00CB7E71" w:rsidRDefault="00CB7E71" w:rsidP="00CB7E71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SELECT </w:t>
      </w:r>
      <w:proofErr w:type="spellStart"/>
      <w:r>
        <w:rPr>
          <w:lang w:eastAsia="ar-SA"/>
        </w:rPr>
        <w:t>attribut_groupe_id</w:t>
      </w:r>
      <w:proofErr w:type="spellEnd"/>
      <w:r>
        <w:rPr>
          <w:lang w:eastAsia="ar-SA"/>
        </w:rPr>
        <w:t xml:space="preserve"> FROM </w:t>
      </w:r>
      <w:proofErr w:type="spellStart"/>
      <w:proofErr w:type="gramStart"/>
      <w:r>
        <w:rPr>
          <w:lang w:eastAsia="ar-SA"/>
        </w:rPr>
        <w:t>public.attribut</w:t>
      </w:r>
      <w:proofErr w:type="gramEnd"/>
      <w:r>
        <w:rPr>
          <w:lang w:eastAsia="ar-SA"/>
        </w:rPr>
        <w:t>_groupe_liaison</w:t>
      </w:r>
      <w:proofErr w:type="spellEnd"/>
    </w:p>
    <w:p w14:paraId="4092D666" w14:textId="77777777" w:rsidR="00CB7E71" w:rsidRDefault="00CB7E71" w:rsidP="00CB7E71">
      <w:pPr>
        <w:pStyle w:val="5TXNOR"/>
        <w:ind w:left="708"/>
        <w:rPr>
          <w:lang w:eastAsia="ar-SA"/>
        </w:rPr>
      </w:pPr>
      <w:proofErr w:type="spellStart"/>
      <w:proofErr w:type="gramStart"/>
      <w:r>
        <w:rPr>
          <w:lang w:eastAsia="ar-SA"/>
        </w:rPr>
        <w:t>where</w:t>
      </w:r>
      <w:proofErr w:type="spellEnd"/>
      <w:proofErr w:type="gram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objet_type_id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is</w:t>
      </w:r>
      <w:proofErr w:type="spellEnd"/>
      <w:r>
        <w:rPr>
          <w:lang w:eastAsia="ar-SA"/>
        </w:rPr>
        <w:t xml:space="preserve"> not </w:t>
      </w:r>
      <w:proofErr w:type="spellStart"/>
      <w:r>
        <w:rPr>
          <w:lang w:eastAsia="ar-SA"/>
        </w:rPr>
        <w:t>null</w:t>
      </w:r>
      <w:proofErr w:type="spellEnd"/>
    </w:p>
    <w:p w14:paraId="5C37CE9C" w14:textId="77777777" w:rsidR="00CB7E71" w:rsidRDefault="00CB7E71" w:rsidP="00CB7E71">
      <w:pPr>
        <w:pStyle w:val="5TXNOR"/>
        <w:ind w:left="708"/>
        <w:rPr>
          <w:lang w:eastAsia="ar-SA"/>
        </w:rPr>
      </w:pPr>
      <w:r>
        <w:rPr>
          <w:lang w:eastAsia="ar-SA"/>
        </w:rPr>
        <w:t>);</w:t>
      </w:r>
    </w:p>
    <w:p w14:paraId="63FE226B" w14:textId="77777777" w:rsidR="00CB7E71" w:rsidRDefault="00CB7E71" w:rsidP="00CB7E71">
      <w:pPr>
        <w:pStyle w:val="5TXNOR"/>
        <w:ind w:left="708"/>
        <w:rPr>
          <w:lang w:eastAsia="ar-SA"/>
        </w:rPr>
      </w:pPr>
      <w:proofErr w:type="gramStart"/>
      <w:r>
        <w:rPr>
          <w:lang w:eastAsia="ar-SA"/>
        </w:rPr>
        <w:t>update</w:t>
      </w:r>
      <w:proofErr w:type="gramEnd"/>
      <w:r>
        <w:rPr>
          <w:lang w:eastAsia="ar-SA"/>
        </w:rPr>
        <w:t xml:space="preserve"> </w:t>
      </w:r>
      <w:proofErr w:type="spellStart"/>
      <w:proofErr w:type="gramStart"/>
      <w:r>
        <w:rPr>
          <w:lang w:eastAsia="ar-SA"/>
        </w:rPr>
        <w:t>public.variables</w:t>
      </w:r>
      <w:proofErr w:type="gramEnd"/>
      <w:r>
        <w:rPr>
          <w:lang w:eastAsia="ar-SA"/>
        </w:rPr>
        <w:t>_group</w:t>
      </w:r>
      <w:proofErr w:type="spellEnd"/>
    </w:p>
    <w:p w14:paraId="277B445B" w14:textId="77777777" w:rsidR="00CB7E71" w:rsidRDefault="00CB7E71" w:rsidP="00CB7E71">
      <w:pPr>
        <w:pStyle w:val="5TXNOR"/>
        <w:ind w:left="708"/>
        <w:rPr>
          <w:lang w:eastAsia="ar-SA"/>
        </w:rPr>
      </w:pPr>
      <w:proofErr w:type="gramStart"/>
      <w:r>
        <w:rPr>
          <w:lang w:eastAsia="ar-SA"/>
        </w:rPr>
        <w:t>set</w:t>
      </w:r>
      <w:proofErr w:type="gramEnd"/>
      <w:r>
        <w:rPr>
          <w:lang w:eastAsia="ar-SA"/>
        </w:rPr>
        <w:t xml:space="preserve"> contact=</w:t>
      </w:r>
      <w:proofErr w:type="spellStart"/>
      <w:r>
        <w:rPr>
          <w:lang w:eastAsia="ar-SA"/>
        </w:rPr>
        <w:t>true</w:t>
      </w:r>
      <w:proofErr w:type="spellEnd"/>
    </w:p>
    <w:p w14:paraId="3EFA1699" w14:textId="77777777" w:rsidR="00CB7E71" w:rsidRDefault="00CB7E71" w:rsidP="00CB7E71">
      <w:pPr>
        <w:pStyle w:val="5TXNOR"/>
        <w:ind w:left="708"/>
        <w:rPr>
          <w:lang w:eastAsia="ar-SA"/>
        </w:rPr>
      </w:pPr>
      <w:proofErr w:type="spellStart"/>
      <w:proofErr w:type="gramStart"/>
      <w:r>
        <w:rPr>
          <w:lang w:eastAsia="ar-SA"/>
        </w:rPr>
        <w:t>where</w:t>
      </w:r>
      <w:proofErr w:type="spellEnd"/>
      <w:proofErr w:type="gramEnd"/>
      <w:r>
        <w:rPr>
          <w:lang w:eastAsia="ar-SA"/>
        </w:rPr>
        <w:t xml:space="preserve"> id in (</w:t>
      </w:r>
    </w:p>
    <w:p w14:paraId="1B41C69F" w14:textId="77777777" w:rsidR="00CB7E71" w:rsidRDefault="00CB7E71" w:rsidP="00CB7E71">
      <w:pPr>
        <w:pStyle w:val="5TXNOR"/>
        <w:ind w:left="708"/>
        <w:rPr>
          <w:lang w:eastAsia="ar-SA"/>
        </w:rPr>
      </w:pPr>
      <w:r>
        <w:rPr>
          <w:lang w:eastAsia="ar-SA"/>
        </w:rPr>
        <w:t xml:space="preserve">SELECT </w:t>
      </w:r>
      <w:proofErr w:type="spellStart"/>
      <w:r>
        <w:rPr>
          <w:lang w:eastAsia="ar-SA"/>
        </w:rPr>
        <w:t>attribut_groupe_id</w:t>
      </w:r>
      <w:proofErr w:type="spellEnd"/>
      <w:r>
        <w:rPr>
          <w:lang w:eastAsia="ar-SA"/>
        </w:rPr>
        <w:t xml:space="preserve"> FROM </w:t>
      </w:r>
      <w:proofErr w:type="spellStart"/>
      <w:proofErr w:type="gramStart"/>
      <w:r>
        <w:rPr>
          <w:lang w:eastAsia="ar-SA"/>
        </w:rPr>
        <w:t>public.attribut</w:t>
      </w:r>
      <w:proofErr w:type="gramEnd"/>
      <w:r>
        <w:rPr>
          <w:lang w:eastAsia="ar-SA"/>
        </w:rPr>
        <w:t>_groupe_liaison</w:t>
      </w:r>
      <w:proofErr w:type="spellEnd"/>
    </w:p>
    <w:p w14:paraId="456D8FD6" w14:textId="77777777" w:rsidR="00CB7E71" w:rsidRDefault="00CB7E71" w:rsidP="00CB7E71">
      <w:pPr>
        <w:pStyle w:val="5TXNOR"/>
        <w:ind w:left="708"/>
        <w:rPr>
          <w:lang w:eastAsia="ar-SA"/>
        </w:rPr>
      </w:pPr>
      <w:proofErr w:type="spellStart"/>
      <w:proofErr w:type="gramStart"/>
      <w:r>
        <w:rPr>
          <w:lang w:eastAsia="ar-SA"/>
        </w:rPr>
        <w:t>where</w:t>
      </w:r>
      <w:proofErr w:type="spellEnd"/>
      <w:proofErr w:type="gram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contact_type_id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is</w:t>
      </w:r>
      <w:proofErr w:type="spellEnd"/>
      <w:r>
        <w:rPr>
          <w:lang w:eastAsia="ar-SA"/>
        </w:rPr>
        <w:t xml:space="preserve"> not </w:t>
      </w:r>
      <w:proofErr w:type="spellStart"/>
      <w:r>
        <w:rPr>
          <w:lang w:eastAsia="ar-SA"/>
        </w:rPr>
        <w:t>null</w:t>
      </w:r>
      <w:proofErr w:type="spellEnd"/>
    </w:p>
    <w:p w14:paraId="1733E8ED" w14:textId="77777777" w:rsidR="00CB7E71" w:rsidRDefault="00CB7E71" w:rsidP="00CB7E71">
      <w:pPr>
        <w:pStyle w:val="5TXNOR"/>
        <w:ind w:left="708"/>
        <w:rPr>
          <w:lang w:eastAsia="ar-SA"/>
        </w:rPr>
      </w:pPr>
      <w:r>
        <w:rPr>
          <w:lang w:eastAsia="ar-SA"/>
        </w:rPr>
        <w:t>);</w:t>
      </w:r>
    </w:p>
    <w:p w14:paraId="3D7B79F4" w14:textId="77777777" w:rsidR="00CB7E71" w:rsidRDefault="00CB7E71" w:rsidP="00CB7E71">
      <w:pPr>
        <w:pStyle w:val="5TXNOR"/>
        <w:ind w:left="708"/>
        <w:rPr>
          <w:lang w:eastAsia="ar-SA"/>
        </w:rPr>
      </w:pPr>
    </w:p>
    <w:p w14:paraId="32515D49" w14:textId="77777777" w:rsidR="00CB7E71" w:rsidRPr="00CB7E71" w:rsidRDefault="00CB7E71" w:rsidP="00CB7E71">
      <w:pPr>
        <w:pStyle w:val="5TXNOR"/>
        <w:ind w:left="708"/>
        <w:rPr>
          <w:lang w:eastAsia="ar-SA"/>
        </w:rPr>
      </w:pPr>
    </w:p>
    <w:sectPr w:rsidR="00CB7E71" w:rsidRPr="00CB7E71" w:rsidSect="00BF0ACD">
      <w:footerReference w:type="default" r:id="rId11"/>
      <w:headerReference w:type="first" r:id="rId12"/>
      <w:footerReference w:type="first" r:id="rId13"/>
      <w:type w:val="continuous"/>
      <w:pgSz w:w="11906" w:h="16838"/>
      <w:pgMar w:top="567" w:right="567" w:bottom="567" w:left="567" w:header="284" w:footer="28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D0972" w14:textId="77777777" w:rsidR="002A066B" w:rsidRDefault="002A066B" w:rsidP="00D2252C">
      <w:r>
        <w:separator/>
      </w:r>
    </w:p>
  </w:endnote>
  <w:endnote w:type="continuationSeparator" w:id="0">
    <w:p w14:paraId="3470088D" w14:textId="77777777" w:rsidR="002A066B" w:rsidRDefault="002A066B" w:rsidP="00D2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1767" w14:textId="77777777" w:rsidR="00515360" w:rsidRDefault="00515360" w:rsidP="00515360">
    <w:pPr>
      <w:pStyle w:val="Pieddepage"/>
      <w:pBdr>
        <w:bottom w:val="single" w:sz="6" w:space="1" w:color="auto"/>
      </w:pBdr>
      <w:tabs>
        <w:tab w:val="clear" w:pos="9072"/>
        <w:tab w:val="left" w:pos="4956"/>
        <w:tab w:val="left" w:pos="5664"/>
        <w:tab w:val="left" w:pos="6372"/>
        <w:tab w:val="left" w:pos="7080"/>
      </w:tabs>
      <w:jc w:val="center"/>
      <w:rPr>
        <w:rFonts w:asciiTheme="minorHAnsi" w:hAnsiTheme="minorHAnsi"/>
      </w:rPr>
    </w:pPr>
  </w:p>
  <w:p w14:paraId="0C18ABD4" w14:textId="0D7992CF" w:rsidR="00E13895" w:rsidRPr="00515360" w:rsidRDefault="00515360" w:rsidP="00515360">
    <w:pPr>
      <w:pStyle w:val="Mini"/>
    </w:pPr>
    <w:r>
      <w:t xml:space="preserve">EVAPI </w:t>
    </w:r>
    <w:r w:rsidRPr="00013AC6">
      <w:t xml:space="preserve">| SIEGE SOCIAL </w:t>
    </w:r>
    <w:r>
      <w:t>15 RUE DES HALLES, 75001 PARIS</w:t>
    </w:r>
    <w:r w:rsidRPr="00013AC6">
      <w:t xml:space="preserve"> | SARL CAPITAL DE 3000€ | SIREN 502263114    </w:t>
    </w:r>
    <w:sdt>
      <w:sdtPr>
        <w:id w:val="1135221281"/>
        <w:docPartObj>
          <w:docPartGallery w:val="Page Numbers (Bottom of Page)"/>
          <w:docPartUnique/>
        </w:docPartObj>
      </w:sdtPr>
      <w:sdtEndPr/>
      <w:sdtContent>
        <w:sdt>
          <w:sdtPr>
            <w:id w:val="-1156760922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               </w:t>
            </w:r>
            <w:r>
              <w:tab/>
            </w:r>
            <w:r>
              <w:tab/>
            </w:r>
            <w:r>
              <w:tab/>
            </w:r>
            <w:r w:rsidRPr="00013AC6">
              <w:t xml:space="preserve">Page </w:t>
            </w:r>
            <w:r w:rsidRPr="00013AC6">
              <w:fldChar w:fldCharType="begin"/>
            </w:r>
            <w:r w:rsidRPr="00013AC6">
              <w:instrText>PAGE</w:instrText>
            </w:r>
            <w:r w:rsidRPr="00013AC6">
              <w:fldChar w:fldCharType="separate"/>
            </w:r>
            <w:r>
              <w:t>1</w:t>
            </w:r>
            <w:r w:rsidRPr="00013AC6">
              <w:fldChar w:fldCharType="end"/>
            </w:r>
            <w:r w:rsidRPr="00013AC6">
              <w:t xml:space="preserve"> sur </w:t>
            </w:r>
            <w:r w:rsidRPr="00013AC6">
              <w:fldChar w:fldCharType="begin"/>
            </w:r>
            <w:r w:rsidRPr="00013AC6">
              <w:instrText>NUMPAGES</w:instrText>
            </w:r>
            <w:r w:rsidRPr="00013AC6">
              <w:fldChar w:fldCharType="separate"/>
            </w:r>
            <w:r>
              <w:t>2</w:t>
            </w:r>
            <w:r w:rsidRPr="00013AC6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F0708" w14:textId="77777777" w:rsidR="00BF0ACD" w:rsidRDefault="00BF0ACD" w:rsidP="00BF0ACD">
    <w:pPr>
      <w:pStyle w:val="Pieddepage"/>
      <w:pBdr>
        <w:bottom w:val="single" w:sz="6" w:space="1" w:color="auto"/>
      </w:pBdr>
      <w:tabs>
        <w:tab w:val="clear" w:pos="9072"/>
        <w:tab w:val="left" w:pos="4956"/>
        <w:tab w:val="left" w:pos="5664"/>
        <w:tab w:val="left" w:pos="6372"/>
        <w:tab w:val="left" w:pos="7080"/>
      </w:tabs>
      <w:jc w:val="center"/>
      <w:rPr>
        <w:rFonts w:asciiTheme="minorHAnsi" w:hAnsiTheme="minorHAnsi"/>
      </w:rPr>
    </w:pPr>
  </w:p>
  <w:p w14:paraId="6082FEDE" w14:textId="6BC1757C" w:rsidR="00BF0ACD" w:rsidRDefault="00BF0ACD" w:rsidP="00BF0ACD">
    <w:pPr>
      <w:pStyle w:val="Mini"/>
    </w:pPr>
    <w:r>
      <w:t xml:space="preserve">EVAPI </w:t>
    </w:r>
    <w:r w:rsidRPr="00013AC6">
      <w:t xml:space="preserve">| SIEGE SOCIAL </w:t>
    </w:r>
    <w:r w:rsidR="00515360">
      <w:t>15 RUE DES HALLES, 75001 PARIS</w:t>
    </w:r>
    <w:r w:rsidRPr="00013AC6">
      <w:t xml:space="preserve"> | SARL CAPITAL DE 3000€ | SIREN 502263114    </w:t>
    </w:r>
    <w:sdt>
      <w:sdtPr>
        <w:id w:val="-710881778"/>
        <w:docPartObj>
          <w:docPartGallery w:val="Page Numbers (Bottom of Page)"/>
          <w:docPartUnique/>
        </w:docPartObj>
      </w:sdtPr>
      <w:sdtEndPr/>
      <w:sdtContent>
        <w:sdt>
          <w:sdtPr>
            <w:id w:val="1336813337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               </w:t>
            </w:r>
            <w:r w:rsidR="00515360">
              <w:tab/>
            </w:r>
            <w:r w:rsidR="00515360">
              <w:tab/>
            </w:r>
            <w:r w:rsidR="00515360">
              <w:tab/>
            </w:r>
            <w:r w:rsidRPr="00013AC6">
              <w:t xml:space="preserve">Page </w:t>
            </w:r>
            <w:r w:rsidRPr="00013AC6">
              <w:fldChar w:fldCharType="begin"/>
            </w:r>
            <w:r w:rsidRPr="00013AC6">
              <w:instrText>PAGE</w:instrText>
            </w:r>
            <w:r w:rsidRPr="00013AC6">
              <w:fldChar w:fldCharType="separate"/>
            </w:r>
            <w:r>
              <w:t>2</w:t>
            </w:r>
            <w:r w:rsidRPr="00013AC6">
              <w:fldChar w:fldCharType="end"/>
            </w:r>
            <w:r w:rsidRPr="00013AC6">
              <w:t xml:space="preserve"> sur </w:t>
            </w:r>
            <w:r w:rsidRPr="00013AC6">
              <w:fldChar w:fldCharType="begin"/>
            </w:r>
            <w:r w:rsidRPr="00013AC6">
              <w:instrText>NUMPAGES</w:instrText>
            </w:r>
            <w:r w:rsidRPr="00013AC6">
              <w:fldChar w:fldCharType="separate"/>
            </w:r>
            <w:r>
              <w:t>2</w:t>
            </w:r>
            <w:r w:rsidRPr="00013AC6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AA849" w14:textId="77777777" w:rsidR="002A066B" w:rsidRDefault="002A066B" w:rsidP="00D2252C">
      <w:r>
        <w:separator/>
      </w:r>
    </w:p>
  </w:footnote>
  <w:footnote w:type="continuationSeparator" w:id="0">
    <w:p w14:paraId="77C71B0F" w14:textId="77777777" w:rsidR="002A066B" w:rsidRDefault="002A066B" w:rsidP="00D22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0DC9" w14:textId="5C18338C" w:rsidR="00601437" w:rsidRDefault="00601437" w:rsidP="003D57A9">
    <w:pPr>
      <w:pStyle w:val="5TXNOR"/>
    </w:pPr>
  </w:p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5"/>
      <w:gridCol w:w="5947"/>
    </w:tblGrid>
    <w:tr w:rsidR="00601437" w14:paraId="38B20BDA" w14:textId="77777777" w:rsidTr="00601437">
      <w:tc>
        <w:tcPr>
          <w:tcW w:w="4815" w:type="dxa"/>
        </w:tcPr>
        <w:p w14:paraId="7B9404FD" w14:textId="79877173" w:rsidR="00601437" w:rsidRDefault="00457AA1" w:rsidP="003D57A9">
          <w:pPr>
            <w:pStyle w:val="5TXNOR"/>
          </w:pPr>
          <w:r>
            <w:rPr>
              <w:noProof/>
            </w:rPr>
            <w:drawing>
              <wp:inline distT="0" distB="0" distL="0" distR="0" wp14:anchorId="13FE3C36" wp14:editId="5F25729B">
                <wp:extent cx="2124075" cy="913352"/>
                <wp:effectExtent l="0" t="0" r="0" b="1270"/>
                <wp:docPr id="1012561479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715" cy="917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47DE4D" w14:textId="77777777" w:rsidR="00601437" w:rsidRDefault="00601437" w:rsidP="003D57A9">
          <w:pPr>
            <w:pStyle w:val="5TXNOR"/>
          </w:pPr>
        </w:p>
        <w:p w14:paraId="18BEF307" w14:textId="77777777" w:rsidR="00601437" w:rsidRPr="00202645" w:rsidRDefault="00601437" w:rsidP="00202645">
          <w:pPr>
            <w:pStyle w:val="Mini"/>
            <w:rPr>
              <w:b/>
              <w:bCs/>
            </w:rPr>
          </w:pPr>
          <w:r w:rsidRPr="00202645">
            <w:rPr>
              <w:b/>
              <w:bCs/>
            </w:rPr>
            <w:t>EVAPI – Conception de solutions de développement</w:t>
          </w:r>
        </w:p>
        <w:p w14:paraId="3172335D" w14:textId="77777777" w:rsidR="00601437" w:rsidRDefault="00601437" w:rsidP="00202645">
          <w:pPr>
            <w:pStyle w:val="Mini"/>
          </w:pPr>
          <w:r>
            <w:t>Tél : 06 95 27 93 89</w:t>
          </w:r>
        </w:p>
        <w:p w14:paraId="51DC5A65" w14:textId="1C09E72E" w:rsidR="00601437" w:rsidRDefault="00601437" w:rsidP="00202645">
          <w:pPr>
            <w:pStyle w:val="Mini"/>
          </w:pPr>
          <w:proofErr w:type="gramStart"/>
          <w:r>
            <w:t>Email</w:t>
          </w:r>
          <w:proofErr w:type="gramEnd"/>
          <w:r>
            <w:t> : johan@evapi.fr</w:t>
          </w:r>
        </w:p>
      </w:tc>
      <w:tc>
        <w:tcPr>
          <w:tcW w:w="5947" w:type="dxa"/>
        </w:tcPr>
        <w:p w14:paraId="1F6BA286" w14:textId="72AAB43E" w:rsidR="00601437" w:rsidRPr="00601437" w:rsidRDefault="00601437" w:rsidP="00601437">
          <w:pPr>
            <w:pStyle w:val="En-tte"/>
            <w:jc w:val="right"/>
            <w:rPr>
              <w:b/>
              <w:bCs/>
              <w:i/>
              <w:iCs/>
            </w:rPr>
          </w:pPr>
          <w:r w:rsidRPr="00601437">
            <w:rPr>
              <w:b/>
              <w:bCs/>
              <w:i/>
              <w:iCs/>
            </w:rPr>
            <w:t>« Développez-vous en France et en Europe »</w:t>
          </w:r>
        </w:p>
        <w:p w14:paraId="0D84BF78" w14:textId="77777777" w:rsidR="00601437" w:rsidRDefault="00601437" w:rsidP="003D57A9">
          <w:pPr>
            <w:pStyle w:val="5TXNOR"/>
          </w:pPr>
        </w:p>
      </w:tc>
    </w:tr>
  </w:tbl>
  <w:p w14:paraId="28281786" w14:textId="77777777" w:rsidR="00601437" w:rsidRDefault="00601437" w:rsidP="006014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 w15:restartNumberingAfterBreak="0">
    <w:nsid w:val="025B0E25"/>
    <w:multiLevelType w:val="multilevel"/>
    <w:tmpl w:val="B228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4564E5"/>
    <w:multiLevelType w:val="hybridMultilevel"/>
    <w:tmpl w:val="ADAADBC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9D596D"/>
    <w:multiLevelType w:val="multilevel"/>
    <w:tmpl w:val="CFC6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C7373E"/>
    <w:multiLevelType w:val="hybridMultilevel"/>
    <w:tmpl w:val="7CCE7956"/>
    <w:lvl w:ilvl="0" w:tplc="4BA43678">
      <w:start w:val="1"/>
      <w:numFmt w:val="decimal"/>
      <w:pStyle w:val="2ATitre"/>
      <w:lvlText w:val="TITRE 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E51E2"/>
    <w:multiLevelType w:val="hybridMultilevel"/>
    <w:tmpl w:val="84F2D6D8"/>
    <w:lvl w:ilvl="0" w:tplc="60F072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B643C"/>
    <w:multiLevelType w:val="hybridMultilevel"/>
    <w:tmpl w:val="3FB8C1E8"/>
    <w:lvl w:ilvl="0" w:tplc="4B9644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10C20"/>
    <w:multiLevelType w:val="multilevel"/>
    <w:tmpl w:val="B2C8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A5F415B"/>
    <w:multiLevelType w:val="hybridMultilevel"/>
    <w:tmpl w:val="E89408FC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23416A"/>
    <w:multiLevelType w:val="multilevel"/>
    <w:tmpl w:val="6A88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7002E30"/>
    <w:multiLevelType w:val="hybridMultilevel"/>
    <w:tmpl w:val="3FA85E5E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20A36B9"/>
    <w:multiLevelType w:val="hybridMultilevel"/>
    <w:tmpl w:val="D714B25E"/>
    <w:lvl w:ilvl="0" w:tplc="762853E2">
      <w:start w:val="1"/>
      <w:numFmt w:val="decimal"/>
      <w:pStyle w:val="4ATitre"/>
      <w:lvlText w:val="ARTICLE 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-261" w:hanging="360"/>
      </w:pPr>
    </w:lvl>
    <w:lvl w:ilvl="2" w:tplc="040C001B" w:tentative="1">
      <w:start w:val="1"/>
      <w:numFmt w:val="lowerRoman"/>
      <w:lvlText w:val="%3."/>
      <w:lvlJc w:val="right"/>
      <w:pPr>
        <w:ind w:left="459" w:hanging="180"/>
      </w:pPr>
    </w:lvl>
    <w:lvl w:ilvl="3" w:tplc="040C000F" w:tentative="1">
      <w:start w:val="1"/>
      <w:numFmt w:val="decimal"/>
      <w:lvlText w:val="%4."/>
      <w:lvlJc w:val="left"/>
      <w:pPr>
        <w:ind w:left="1179" w:hanging="360"/>
      </w:pPr>
    </w:lvl>
    <w:lvl w:ilvl="4" w:tplc="040C0019" w:tentative="1">
      <w:start w:val="1"/>
      <w:numFmt w:val="lowerLetter"/>
      <w:lvlText w:val="%5."/>
      <w:lvlJc w:val="left"/>
      <w:pPr>
        <w:ind w:left="1899" w:hanging="360"/>
      </w:pPr>
    </w:lvl>
    <w:lvl w:ilvl="5" w:tplc="040C001B" w:tentative="1">
      <w:start w:val="1"/>
      <w:numFmt w:val="lowerRoman"/>
      <w:lvlText w:val="%6."/>
      <w:lvlJc w:val="right"/>
      <w:pPr>
        <w:ind w:left="2619" w:hanging="180"/>
      </w:pPr>
    </w:lvl>
    <w:lvl w:ilvl="6" w:tplc="040C000F" w:tentative="1">
      <w:start w:val="1"/>
      <w:numFmt w:val="decimal"/>
      <w:lvlText w:val="%7."/>
      <w:lvlJc w:val="left"/>
      <w:pPr>
        <w:ind w:left="3339" w:hanging="360"/>
      </w:pPr>
    </w:lvl>
    <w:lvl w:ilvl="7" w:tplc="040C0019" w:tentative="1">
      <w:start w:val="1"/>
      <w:numFmt w:val="lowerLetter"/>
      <w:lvlText w:val="%8."/>
      <w:lvlJc w:val="left"/>
      <w:pPr>
        <w:ind w:left="4059" w:hanging="360"/>
      </w:pPr>
    </w:lvl>
    <w:lvl w:ilvl="8" w:tplc="040C001B" w:tentative="1">
      <w:start w:val="1"/>
      <w:numFmt w:val="lowerRoman"/>
      <w:lvlText w:val="%9."/>
      <w:lvlJc w:val="right"/>
      <w:pPr>
        <w:ind w:left="4779" w:hanging="180"/>
      </w:pPr>
    </w:lvl>
  </w:abstractNum>
  <w:abstractNum w:abstractNumId="12" w15:restartNumberingAfterBreak="0">
    <w:nsid w:val="736712C9"/>
    <w:multiLevelType w:val="hybridMultilevel"/>
    <w:tmpl w:val="DE04F032"/>
    <w:lvl w:ilvl="0" w:tplc="3C26F7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10CA1"/>
    <w:multiLevelType w:val="hybridMultilevel"/>
    <w:tmpl w:val="B05685B0"/>
    <w:lvl w:ilvl="0" w:tplc="C4AED19A">
      <w:start w:val="1"/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20784564">
    <w:abstractNumId w:val="0"/>
  </w:num>
  <w:num w:numId="2" w16cid:durableId="2055932925">
    <w:abstractNumId w:val="12"/>
  </w:num>
  <w:num w:numId="3" w16cid:durableId="1963224814">
    <w:abstractNumId w:val="6"/>
  </w:num>
  <w:num w:numId="4" w16cid:durableId="2029523511">
    <w:abstractNumId w:val="4"/>
  </w:num>
  <w:num w:numId="5" w16cid:durableId="457452946">
    <w:abstractNumId w:val="11"/>
  </w:num>
  <w:num w:numId="6" w16cid:durableId="124473895">
    <w:abstractNumId w:val="7"/>
  </w:num>
  <w:num w:numId="7" w16cid:durableId="792212058">
    <w:abstractNumId w:val="3"/>
  </w:num>
  <w:num w:numId="8" w16cid:durableId="646326186">
    <w:abstractNumId w:val="1"/>
  </w:num>
  <w:num w:numId="9" w16cid:durableId="746996944">
    <w:abstractNumId w:val="9"/>
  </w:num>
  <w:num w:numId="10" w16cid:durableId="546840717">
    <w:abstractNumId w:val="10"/>
  </w:num>
  <w:num w:numId="11" w16cid:durableId="71438733">
    <w:abstractNumId w:val="8"/>
  </w:num>
  <w:num w:numId="12" w16cid:durableId="1235239754">
    <w:abstractNumId w:val="2"/>
  </w:num>
  <w:num w:numId="13" w16cid:durableId="678435029">
    <w:abstractNumId w:val="11"/>
    <w:lvlOverride w:ilvl="0">
      <w:startOverride w:val="1"/>
    </w:lvlOverride>
  </w:num>
  <w:num w:numId="14" w16cid:durableId="1071734048">
    <w:abstractNumId w:val="11"/>
    <w:lvlOverride w:ilvl="0">
      <w:startOverride w:val="1"/>
    </w:lvlOverride>
  </w:num>
  <w:num w:numId="15" w16cid:durableId="1344168923">
    <w:abstractNumId w:val="11"/>
    <w:lvlOverride w:ilvl="0">
      <w:startOverride w:val="1"/>
    </w:lvlOverride>
  </w:num>
  <w:num w:numId="16" w16cid:durableId="1672484573">
    <w:abstractNumId w:val="11"/>
    <w:lvlOverride w:ilvl="0">
      <w:startOverride w:val="1"/>
    </w:lvlOverride>
  </w:num>
  <w:num w:numId="17" w16cid:durableId="1487933494">
    <w:abstractNumId w:val="11"/>
    <w:lvlOverride w:ilvl="0">
      <w:startOverride w:val="1"/>
    </w:lvlOverride>
  </w:num>
  <w:num w:numId="18" w16cid:durableId="1226263230">
    <w:abstractNumId w:val="11"/>
    <w:lvlOverride w:ilvl="0">
      <w:startOverride w:val="1"/>
    </w:lvlOverride>
  </w:num>
  <w:num w:numId="19" w16cid:durableId="1507356798">
    <w:abstractNumId w:val="13"/>
  </w:num>
  <w:num w:numId="20" w16cid:durableId="9991127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D33"/>
    <w:rsid w:val="000037DD"/>
    <w:rsid w:val="00004A87"/>
    <w:rsid w:val="00013AC6"/>
    <w:rsid w:val="00030DDA"/>
    <w:rsid w:val="0003207F"/>
    <w:rsid w:val="00032D33"/>
    <w:rsid w:val="000365D3"/>
    <w:rsid w:val="00037331"/>
    <w:rsid w:val="000377A9"/>
    <w:rsid w:val="0005089B"/>
    <w:rsid w:val="0005103F"/>
    <w:rsid w:val="00056FE4"/>
    <w:rsid w:val="000664AD"/>
    <w:rsid w:val="000733E4"/>
    <w:rsid w:val="00096580"/>
    <w:rsid w:val="000A7EC2"/>
    <w:rsid w:val="000B04C8"/>
    <w:rsid w:val="000B10F0"/>
    <w:rsid w:val="000B2A8A"/>
    <w:rsid w:val="000B3F1B"/>
    <w:rsid w:val="000C10B3"/>
    <w:rsid w:val="000C6687"/>
    <w:rsid w:val="000D1033"/>
    <w:rsid w:val="000D1150"/>
    <w:rsid w:val="000D17A4"/>
    <w:rsid w:val="000E4EEF"/>
    <w:rsid w:val="000F1354"/>
    <w:rsid w:val="000F5410"/>
    <w:rsid w:val="000F63DA"/>
    <w:rsid w:val="000F6F2B"/>
    <w:rsid w:val="00101318"/>
    <w:rsid w:val="00102C2F"/>
    <w:rsid w:val="00103553"/>
    <w:rsid w:val="001121CD"/>
    <w:rsid w:val="001130AC"/>
    <w:rsid w:val="00113929"/>
    <w:rsid w:val="0012013F"/>
    <w:rsid w:val="00125612"/>
    <w:rsid w:val="0013593E"/>
    <w:rsid w:val="00144C0F"/>
    <w:rsid w:val="00146D6D"/>
    <w:rsid w:val="001549AC"/>
    <w:rsid w:val="00154C44"/>
    <w:rsid w:val="00160554"/>
    <w:rsid w:val="00164FD1"/>
    <w:rsid w:val="0016670A"/>
    <w:rsid w:val="00177C76"/>
    <w:rsid w:val="00187B5A"/>
    <w:rsid w:val="00193749"/>
    <w:rsid w:val="001B1F20"/>
    <w:rsid w:val="001B1F72"/>
    <w:rsid w:val="001C0036"/>
    <w:rsid w:val="001D32C1"/>
    <w:rsid w:val="001D4AE5"/>
    <w:rsid w:val="001E3EC5"/>
    <w:rsid w:val="001E77D4"/>
    <w:rsid w:val="001E7A30"/>
    <w:rsid w:val="001F09C4"/>
    <w:rsid w:val="001F32EF"/>
    <w:rsid w:val="001F4970"/>
    <w:rsid w:val="002016EE"/>
    <w:rsid w:val="00202645"/>
    <w:rsid w:val="0022273A"/>
    <w:rsid w:val="002232A3"/>
    <w:rsid w:val="00226919"/>
    <w:rsid w:val="0023075A"/>
    <w:rsid w:val="002313C4"/>
    <w:rsid w:val="00252F9E"/>
    <w:rsid w:val="002566E3"/>
    <w:rsid w:val="0026164E"/>
    <w:rsid w:val="00266007"/>
    <w:rsid w:val="00277177"/>
    <w:rsid w:val="00287189"/>
    <w:rsid w:val="00293DBF"/>
    <w:rsid w:val="002A066B"/>
    <w:rsid w:val="002B128E"/>
    <w:rsid w:val="002B1F4B"/>
    <w:rsid w:val="002B48A2"/>
    <w:rsid w:val="002B498A"/>
    <w:rsid w:val="002C3C3F"/>
    <w:rsid w:val="002D5DBF"/>
    <w:rsid w:val="002D7972"/>
    <w:rsid w:val="002E2E46"/>
    <w:rsid w:val="002F3821"/>
    <w:rsid w:val="00301E4E"/>
    <w:rsid w:val="00305FD3"/>
    <w:rsid w:val="00306B90"/>
    <w:rsid w:val="00345ED7"/>
    <w:rsid w:val="00351094"/>
    <w:rsid w:val="00351934"/>
    <w:rsid w:val="003522A5"/>
    <w:rsid w:val="00353131"/>
    <w:rsid w:val="003550A2"/>
    <w:rsid w:val="00356C79"/>
    <w:rsid w:val="0036043E"/>
    <w:rsid w:val="00366786"/>
    <w:rsid w:val="00372893"/>
    <w:rsid w:val="003A441D"/>
    <w:rsid w:val="003A4AF1"/>
    <w:rsid w:val="003A6486"/>
    <w:rsid w:val="003B2786"/>
    <w:rsid w:val="003C790A"/>
    <w:rsid w:val="003D0DF9"/>
    <w:rsid w:val="003D3C67"/>
    <w:rsid w:val="003D57A9"/>
    <w:rsid w:val="003E23F1"/>
    <w:rsid w:val="003E57BC"/>
    <w:rsid w:val="003E785C"/>
    <w:rsid w:val="003F25BB"/>
    <w:rsid w:val="004132F1"/>
    <w:rsid w:val="0042515B"/>
    <w:rsid w:val="00427C29"/>
    <w:rsid w:val="004461FB"/>
    <w:rsid w:val="004510F8"/>
    <w:rsid w:val="004548C0"/>
    <w:rsid w:val="00454AB3"/>
    <w:rsid w:val="00457AA1"/>
    <w:rsid w:val="00457F7C"/>
    <w:rsid w:val="0046562B"/>
    <w:rsid w:val="004715A2"/>
    <w:rsid w:val="00484DCF"/>
    <w:rsid w:val="00486717"/>
    <w:rsid w:val="004A4CA4"/>
    <w:rsid w:val="004B3F2D"/>
    <w:rsid w:val="004C0F67"/>
    <w:rsid w:val="004C22F0"/>
    <w:rsid w:val="004C6547"/>
    <w:rsid w:val="004F1EC5"/>
    <w:rsid w:val="00504DA8"/>
    <w:rsid w:val="00511802"/>
    <w:rsid w:val="0051204A"/>
    <w:rsid w:val="00515360"/>
    <w:rsid w:val="00524320"/>
    <w:rsid w:val="00534EE5"/>
    <w:rsid w:val="005377CE"/>
    <w:rsid w:val="0054718F"/>
    <w:rsid w:val="005558BF"/>
    <w:rsid w:val="00560675"/>
    <w:rsid w:val="00561A01"/>
    <w:rsid w:val="005700A7"/>
    <w:rsid w:val="005712B8"/>
    <w:rsid w:val="00574FDC"/>
    <w:rsid w:val="005826A8"/>
    <w:rsid w:val="00584ECE"/>
    <w:rsid w:val="005A1D3A"/>
    <w:rsid w:val="005A4E4B"/>
    <w:rsid w:val="005A5019"/>
    <w:rsid w:val="005B130F"/>
    <w:rsid w:val="005B5C36"/>
    <w:rsid w:val="005C2E36"/>
    <w:rsid w:val="005C62C5"/>
    <w:rsid w:val="005D683A"/>
    <w:rsid w:val="005E0EBF"/>
    <w:rsid w:val="005E6A94"/>
    <w:rsid w:val="005F231C"/>
    <w:rsid w:val="00601437"/>
    <w:rsid w:val="00604D52"/>
    <w:rsid w:val="00607A5F"/>
    <w:rsid w:val="006115EB"/>
    <w:rsid w:val="006159F2"/>
    <w:rsid w:val="0062431F"/>
    <w:rsid w:val="00624923"/>
    <w:rsid w:val="00640EED"/>
    <w:rsid w:val="00650899"/>
    <w:rsid w:val="0065151D"/>
    <w:rsid w:val="0065291B"/>
    <w:rsid w:val="00656B53"/>
    <w:rsid w:val="00662428"/>
    <w:rsid w:val="00665D30"/>
    <w:rsid w:val="00670700"/>
    <w:rsid w:val="00673282"/>
    <w:rsid w:val="00697D01"/>
    <w:rsid w:val="006B0F35"/>
    <w:rsid w:val="006C1410"/>
    <w:rsid w:val="006D2ED8"/>
    <w:rsid w:val="006D7546"/>
    <w:rsid w:val="006E374D"/>
    <w:rsid w:val="006F063C"/>
    <w:rsid w:val="0070481B"/>
    <w:rsid w:val="00710E0C"/>
    <w:rsid w:val="007132C1"/>
    <w:rsid w:val="00714FF0"/>
    <w:rsid w:val="007155B1"/>
    <w:rsid w:val="0072464B"/>
    <w:rsid w:val="00725515"/>
    <w:rsid w:val="007429CE"/>
    <w:rsid w:val="00751001"/>
    <w:rsid w:val="00766D9E"/>
    <w:rsid w:val="0078206D"/>
    <w:rsid w:val="007927A0"/>
    <w:rsid w:val="007A431C"/>
    <w:rsid w:val="007A7EC8"/>
    <w:rsid w:val="007B5592"/>
    <w:rsid w:val="007B6D75"/>
    <w:rsid w:val="007C3212"/>
    <w:rsid w:val="007C3891"/>
    <w:rsid w:val="007C4A2A"/>
    <w:rsid w:val="007C4C02"/>
    <w:rsid w:val="007E3250"/>
    <w:rsid w:val="007F2D90"/>
    <w:rsid w:val="008020FA"/>
    <w:rsid w:val="0080626A"/>
    <w:rsid w:val="008152C7"/>
    <w:rsid w:val="00846B75"/>
    <w:rsid w:val="0088207E"/>
    <w:rsid w:val="0088284E"/>
    <w:rsid w:val="0088546A"/>
    <w:rsid w:val="008932F5"/>
    <w:rsid w:val="008A0311"/>
    <w:rsid w:val="008B57B4"/>
    <w:rsid w:val="008C7E42"/>
    <w:rsid w:val="008F4239"/>
    <w:rsid w:val="00902C1D"/>
    <w:rsid w:val="00903F94"/>
    <w:rsid w:val="009075C1"/>
    <w:rsid w:val="00907EA9"/>
    <w:rsid w:val="00914D68"/>
    <w:rsid w:val="009203E4"/>
    <w:rsid w:val="00947683"/>
    <w:rsid w:val="009503AE"/>
    <w:rsid w:val="009508CD"/>
    <w:rsid w:val="00950B21"/>
    <w:rsid w:val="00964FFC"/>
    <w:rsid w:val="00970B81"/>
    <w:rsid w:val="0097331E"/>
    <w:rsid w:val="00974D25"/>
    <w:rsid w:val="00985EA3"/>
    <w:rsid w:val="0098795E"/>
    <w:rsid w:val="00987BD9"/>
    <w:rsid w:val="00991D09"/>
    <w:rsid w:val="00996053"/>
    <w:rsid w:val="0099668B"/>
    <w:rsid w:val="009A24D3"/>
    <w:rsid w:val="009A5567"/>
    <w:rsid w:val="009A67AC"/>
    <w:rsid w:val="009B2622"/>
    <w:rsid w:val="009B7717"/>
    <w:rsid w:val="009E61F7"/>
    <w:rsid w:val="009F5E2B"/>
    <w:rsid w:val="009F7718"/>
    <w:rsid w:val="00A07918"/>
    <w:rsid w:val="00A10B3F"/>
    <w:rsid w:val="00A1161F"/>
    <w:rsid w:val="00A15540"/>
    <w:rsid w:val="00A15D27"/>
    <w:rsid w:val="00A16E76"/>
    <w:rsid w:val="00A174DE"/>
    <w:rsid w:val="00A2037B"/>
    <w:rsid w:val="00A27D50"/>
    <w:rsid w:val="00A35CBD"/>
    <w:rsid w:val="00A514D2"/>
    <w:rsid w:val="00A51518"/>
    <w:rsid w:val="00A568A1"/>
    <w:rsid w:val="00A63A33"/>
    <w:rsid w:val="00A63E67"/>
    <w:rsid w:val="00A72499"/>
    <w:rsid w:val="00A75878"/>
    <w:rsid w:val="00A75C58"/>
    <w:rsid w:val="00A87395"/>
    <w:rsid w:val="00A97C66"/>
    <w:rsid w:val="00AA25AD"/>
    <w:rsid w:val="00AB4D89"/>
    <w:rsid w:val="00AB4E91"/>
    <w:rsid w:val="00AC12A9"/>
    <w:rsid w:val="00AC2534"/>
    <w:rsid w:val="00AD4A8C"/>
    <w:rsid w:val="00AE0015"/>
    <w:rsid w:val="00AE03A2"/>
    <w:rsid w:val="00B03C7A"/>
    <w:rsid w:val="00B07F42"/>
    <w:rsid w:val="00B23555"/>
    <w:rsid w:val="00B23842"/>
    <w:rsid w:val="00B3135D"/>
    <w:rsid w:val="00B41EE0"/>
    <w:rsid w:val="00B54BFB"/>
    <w:rsid w:val="00B57D00"/>
    <w:rsid w:val="00B603A9"/>
    <w:rsid w:val="00B60948"/>
    <w:rsid w:val="00B615A2"/>
    <w:rsid w:val="00B67E37"/>
    <w:rsid w:val="00B726D9"/>
    <w:rsid w:val="00B8242B"/>
    <w:rsid w:val="00B836CB"/>
    <w:rsid w:val="00B87183"/>
    <w:rsid w:val="00B9404F"/>
    <w:rsid w:val="00B97D3D"/>
    <w:rsid w:val="00BA437D"/>
    <w:rsid w:val="00BB1AA1"/>
    <w:rsid w:val="00BB1EF4"/>
    <w:rsid w:val="00BC0314"/>
    <w:rsid w:val="00BC59BC"/>
    <w:rsid w:val="00BE086A"/>
    <w:rsid w:val="00BE12BF"/>
    <w:rsid w:val="00BF0ACD"/>
    <w:rsid w:val="00C103EE"/>
    <w:rsid w:val="00C140A0"/>
    <w:rsid w:val="00C22CB8"/>
    <w:rsid w:val="00C22D15"/>
    <w:rsid w:val="00C50C6C"/>
    <w:rsid w:val="00C51C80"/>
    <w:rsid w:val="00C53F08"/>
    <w:rsid w:val="00C62C17"/>
    <w:rsid w:val="00C6524C"/>
    <w:rsid w:val="00C71784"/>
    <w:rsid w:val="00C717AA"/>
    <w:rsid w:val="00C72B23"/>
    <w:rsid w:val="00C77D5D"/>
    <w:rsid w:val="00C80A3D"/>
    <w:rsid w:val="00C83549"/>
    <w:rsid w:val="00C94230"/>
    <w:rsid w:val="00C96B84"/>
    <w:rsid w:val="00CA4D35"/>
    <w:rsid w:val="00CA62C2"/>
    <w:rsid w:val="00CB65DF"/>
    <w:rsid w:val="00CB7E71"/>
    <w:rsid w:val="00CD69FA"/>
    <w:rsid w:val="00CE1DE8"/>
    <w:rsid w:val="00CE5CC2"/>
    <w:rsid w:val="00CF0A3A"/>
    <w:rsid w:val="00CF3595"/>
    <w:rsid w:val="00CF67DF"/>
    <w:rsid w:val="00D04AAA"/>
    <w:rsid w:val="00D11EFE"/>
    <w:rsid w:val="00D2252C"/>
    <w:rsid w:val="00D22DA9"/>
    <w:rsid w:val="00D32F24"/>
    <w:rsid w:val="00D4000F"/>
    <w:rsid w:val="00D5051B"/>
    <w:rsid w:val="00D50F68"/>
    <w:rsid w:val="00D52A97"/>
    <w:rsid w:val="00D54FEE"/>
    <w:rsid w:val="00D61D88"/>
    <w:rsid w:val="00D76610"/>
    <w:rsid w:val="00D77FAA"/>
    <w:rsid w:val="00D94E3F"/>
    <w:rsid w:val="00D95919"/>
    <w:rsid w:val="00DA119B"/>
    <w:rsid w:val="00DC3F10"/>
    <w:rsid w:val="00DC70D3"/>
    <w:rsid w:val="00DD0CA2"/>
    <w:rsid w:val="00DD7CF8"/>
    <w:rsid w:val="00DE12AA"/>
    <w:rsid w:val="00DF06A2"/>
    <w:rsid w:val="00E027BF"/>
    <w:rsid w:val="00E13895"/>
    <w:rsid w:val="00E16AB2"/>
    <w:rsid w:val="00E171B9"/>
    <w:rsid w:val="00E30F99"/>
    <w:rsid w:val="00E3126C"/>
    <w:rsid w:val="00E32C34"/>
    <w:rsid w:val="00E36BFB"/>
    <w:rsid w:val="00E40D40"/>
    <w:rsid w:val="00E5020E"/>
    <w:rsid w:val="00E537EF"/>
    <w:rsid w:val="00E61BF4"/>
    <w:rsid w:val="00E665E8"/>
    <w:rsid w:val="00E863DB"/>
    <w:rsid w:val="00E93A93"/>
    <w:rsid w:val="00E96532"/>
    <w:rsid w:val="00E96BDD"/>
    <w:rsid w:val="00EA1755"/>
    <w:rsid w:val="00EA1C57"/>
    <w:rsid w:val="00EA4C15"/>
    <w:rsid w:val="00EA4E55"/>
    <w:rsid w:val="00EA65C3"/>
    <w:rsid w:val="00EB347D"/>
    <w:rsid w:val="00EB66C9"/>
    <w:rsid w:val="00EC33E8"/>
    <w:rsid w:val="00EC6641"/>
    <w:rsid w:val="00ED1800"/>
    <w:rsid w:val="00ED2D50"/>
    <w:rsid w:val="00EE7BA8"/>
    <w:rsid w:val="00EF3124"/>
    <w:rsid w:val="00F059A3"/>
    <w:rsid w:val="00F10407"/>
    <w:rsid w:val="00F13941"/>
    <w:rsid w:val="00F15DE4"/>
    <w:rsid w:val="00F21C49"/>
    <w:rsid w:val="00F233A7"/>
    <w:rsid w:val="00F34298"/>
    <w:rsid w:val="00F45309"/>
    <w:rsid w:val="00F54DAA"/>
    <w:rsid w:val="00F54EA5"/>
    <w:rsid w:val="00F551CC"/>
    <w:rsid w:val="00F6372F"/>
    <w:rsid w:val="00F71475"/>
    <w:rsid w:val="00F71863"/>
    <w:rsid w:val="00F725AB"/>
    <w:rsid w:val="00F74D12"/>
    <w:rsid w:val="00F900F6"/>
    <w:rsid w:val="00F906FB"/>
    <w:rsid w:val="00F921AD"/>
    <w:rsid w:val="00F960A5"/>
    <w:rsid w:val="00F97A69"/>
    <w:rsid w:val="00FB274A"/>
    <w:rsid w:val="00FB60C8"/>
    <w:rsid w:val="00FC0029"/>
    <w:rsid w:val="00FC3C4E"/>
    <w:rsid w:val="00FD53B2"/>
    <w:rsid w:val="00FD5896"/>
    <w:rsid w:val="00FE0D55"/>
    <w:rsid w:val="00FE2B45"/>
    <w:rsid w:val="00FF4C54"/>
    <w:rsid w:val="00FF74D8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C01B6"/>
  <w15:chartTrackingRefBased/>
  <w15:docId w15:val="{3B4B21F2-07FE-4484-8580-9D09E855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75878"/>
    <w:pPr>
      <w:suppressAutoHyphens/>
      <w:spacing w:after="0" w:line="240" w:lineRule="auto"/>
    </w:pPr>
    <w:rPr>
      <w:rFonts w:asciiTheme="majorHAnsi" w:eastAsia="Times New Roman" w:hAnsiTheme="majorHAnsi" w:cs="Verdana"/>
      <w:kern w:val="1"/>
      <w:szCs w:val="20"/>
      <w:lang w:eastAsia="ar-SA"/>
    </w:rPr>
  </w:style>
  <w:style w:type="paragraph" w:styleId="Titre1">
    <w:name w:val="heading 1"/>
    <w:basedOn w:val="Normal"/>
    <w:next w:val="Normal"/>
    <w:link w:val="Titre1Car"/>
    <w:uiPriority w:val="9"/>
    <w:rsid w:val="00353131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color w:val="C00000"/>
      <w:sz w:val="32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2F3821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sz w:val="26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A72499"/>
    <w:pPr>
      <w:keepNext/>
      <w:keepLines/>
      <w:spacing w:before="40"/>
      <w:outlineLvl w:val="2"/>
    </w:pPr>
    <w:rPr>
      <w:rFonts w:eastAsiaTheme="majorEastAsia" w:cstheme="majorBidi"/>
      <w:sz w:val="24"/>
      <w:szCs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2252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2252C"/>
  </w:style>
  <w:style w:type="paragraph" w:styleId="Pieddepage">
    <w:name w:val="footer"/>
    <w:basedOn w:val="Normal"/>
    <w:link w:val="PieddepageCar"/>
    <w:uiPriority w:val="99"/>
    <w:unhideWhenUsed/>
    <w:rsid w:val="00D225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252C"/>
  </w:style>
  <w:style w:type="table" w:styleId="Grilledutableau">
    <w:name w:val="Table Grid"/>
    <w:basedOn w:val="TableauNormal"/>
    <w:uiPriority w:val="39"/>
    <w:rsid w:val="00D2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353131"/>
    <w:rPr>
      <w:rFonts w:eastAsiaTheme="majorEastAsia" w:cstheme="majorBidi"/>
      <w:b/>
      <w:color w:val="C00000"/>
      <w:kern w:val="1"/>
      <w:sz w:val="32"/>
      <w:szCs w:val="32"/>
      <w:u w:val="single"/>
      <w:lang w:eastAsia="ar-SA"/>
    </w:rPr>
  </w:style>
  <w:style w:type="paragraph" w:styleId="Sansinterligne">
    <w:name w:val="No Spacing"/>
    <w:link w:val="SansinterligneCar"/>
    <w:uiPriority w:val="1"/>
    <w:rsid w:val="00670700"/>
    <w:pPr>
      <w:spacing w:after="0" w:line="240" w:lineRule="auto"/>
      <w:jc w:val="both"/>
    </w:pPr>
    <w:rPr>
      <w:rFonts w:asciiTheme="majorHAnsi" w:hAnsiTheme="majorHAnsi"/>
    </w:rPr>
  </w:style>
  <w:style w:type="character" w:customStyle="1" w:styleId="txt">
    <w:name w:val="txt"/>
    <w:basedOn w:val="Policepardfaut"/>
    <w:rsid w:val="00604D52"/>
  </w:style>
  <w:style w:type="paragraph" w:styleId="Textedebulles">
    <w:name w:val="Balloon Text"/>
    <w:basedOn w:val="Normal"/>
    <w:link w:val="TextedebullesCar"/>
    <w:uiPriority w:val="99"/>
    <w:semiHidden/>
    <w:unhideWhenUsed/>
    <w:rsid w:val="00E5020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020E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Paragraphedeliste">
    <w:name w:val="List Paragraph"/>
    <w:basedOn w:val="Normal"/>
    <w:link w:val="ParagraphedelisteCar"/>
    <w:uiPriority w:val="34"/>
    <w:rsid w:val="00C62C17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rsid w:val="00A27D50"/>
    <w:pPr>
      <w:suppressAutoHyphens w:val="0"/>
      <w:spacing w:line="259" w:lineRule="auto"/>
      <w:outlineLvl w:val="9"/>
    </w:pPr>
    <w:rPr>
      <w:kern w:val="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2F3821"/>
    <w:rPr>
      <w:rFonts w:eastAsiaTheme="majorEastAsia" w:cstheme="majorBidi"/>
      <w:kern w:val="1"/>
      <w:sz w:val="26"/>
      <w:szCs w:val="26"/>
      <w:u w:val="single"/>
      <w:lang w:eastAsia="ar-SA"/>
    </w:rPr>
  </w:style>
  <w:style w:type="character" w:customStyle="1" w:styleId="Titre3Car">
    <w:name w:val="Titre 3 Car"/>
    <w:basedOn w:val="Policepardfaut"/>
    <w:link w:val="Titre3"/>
    <w:uiPriority w:val="9"/>
    <w:rsid w:val="00A72499"/>
    <w:rPr>
      <w:rFonts w:asciiTheme="majorHAnsi" w:eastAsiaTheme="majorEastAsia" w:hAnsiTheme="majorHAnsi" w:cstheme="majorBidi"/>
      <w:kern w:val="1"/>
      <w:sz w:val="24"/>
      <w:szCs w:val="24"/>
      <w:u w:val="single"/>
      <w:lang w:eastAsia="ar-SA"/>
    </w:rPr>
  </w:style>
  <w:style w:type="paragraph" w:styleId="TM1">
    <w:name w:val="toc 1"/>
    <w:basedOn w:val="Normal"/>
    <w:next w:val="Normal"/>
    <w:autoRedefine/>
    <w:uiPriority w:val="39"/>
    <w:unhideWhenUsed/>
    <w:rsid w:val="00A63E67"/>
    <w:pPr>
      <w:tabs>
        <w:tab w:val="left" w:pos="1100"/>
        <w:tab w:val="right" w:leader="dot" w:pos="10762"/>
      </w:tabs>
      <w:spacing w:after="100"/>
    </w:pPr>
    <w:rPr>
      <w:b/>
      <w:noProof/>
    </w:rPr>
  </w:style>
  <w:style w:type="paragraph" w:styleId="TM2">
    <w:name w:val="toc 2"/>
    <w:basedOn w:val="Normal"/>
    <w:next w:val="Normal"/>
    <w:autoRedefine/>
    <w:uiPriority w:val="39"/>
    <w:unhideWhenUsed/>
    <w:rsid w:val="00A27D50"/>
    <w:pPr>
      <w:spacing w:after="100"/>
      <w:ind w:left="200"/>
    </w:pPr>
  </w:style>
  <w:style w:type="character" w:styleId="Lienhypertexte">
    <w:name w:val="Hyperlink"/>
    <w:basedOn w:val="Policepardfaut"/>
    <w:uiPriority w:val="99"/>
    <w:unhideWhenUsed/>
    <w:rsid w:val="00A27D50"/>
    <w:rPr>
      <w:color w:val="0563C1" w:themeColor="hyperlink"/>
      <w:u w:val="single"/>
    </w:rPr>
  </w:style>
  <w:style w:type="character" w:customStyle="1" w:styleId="xbe">
    <w:name w:val="_xbe"/>
    <w:basedOn w:val="Policepardfaut"/>
    <w:rsid w:val="004548C0"/>
  </w:style>
  <w:style w:type="paragraph" w:styleId="Citationintense">
    <w:name w:val="Intense Quote"/>
    <w:basedOn w:val="Normal"/>
    <w:next w:val="Normal"/>
    <w:link w:val="CitationintenseCar"/>
    <w:uiPriority w:val="30"/>
    <w:rsid w:val="006F063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063C"/>
    <w:rPr>
      <w:rFonts w:asciiTheme="majorHAnsi" w:eastAsia="Times New Roman" w:hAnsiTheme="majorHAnsi" w:cs="Verdana"/>
      <w:i/>
      <w:iCs/>
      <w:color w:val="5B9BD5" w:themeColor="accent1"/>
      <w:kern w:val="1"/>
      <w:sz w:val="20"/>
      <w:szCs w:val="20"/>
      <w:lang w:eastAsia="ar-SA"/>
    </w:rPr>
  </w:style>
  <w:style w:type="paragraph" w:customStyle="1" w:styleId="1-TitreA">
    <w:name w:val="1- Titre A"/>
    <w:next w:val="5TXNOR"/>
    <w:link w:val="1-TitreACar"/>
    <w:qFormat/>
    <w:rsid w:val="005A4E4B"/>
    <w:pPr>
      <w:shd w:val="solid" w:color="404040" w:themeColor="text1" w:themeTint="BF" w:fill="auto"/>
      <w:spacing w:before="120" w:after="40"/>
    </w:pPr>
    <w:rPr>
      <w:rFonts w:eastAsia="Times New Roman" w:cs="Verdana"/>
      <w:caps/>
      <w:color w:val="FFFFFF" w:themeColor="background1"/>
      <w:kern w:val="20"/>
      <w:sz w:val="26"/>
      <w:szCs w:val="20"/>
      <w:lang w:eastAsia="ar-SA"/>
    </w:rPr>
  </w:style>
  <w:style w:type="paragraph" w:customStyle="1" w:styleId="2-TitreB">
    <w:name w:val="2- Titre B"/>
    <w:next w:val="8-Texte1"/>
    <w:link w:val="2-TitreBCar"/>
    <w:rsid w:val="00A174DE"/>
    <w:pPr>
      <w:shd w:val="solid" w:color="262626" w:themeColor="text1" w:themeTint="D9" w:fill="auto"/>
      <w:spacing w:after="40"/>
    </w:pPr>
    <w:rPr>
      <w:rFonts w:eastAsia="Times New Roman" w:cs="Verdana"/>
      <w:color w:val="FFFFFF" w:themeColor="background1"/>
      <w:kern w:val="20"/>
      <w:sz w:val="24"/>
      <w:szCs w:val="20"/>
      <w:lang w:eastAsia="ar-SA"/>
      <w14:textFill>
        <w14:gradFill>
          <w14:gsLst>
            <w14:gs w14:pos="0">
              <w14:schemeClr w14:val="bg1"/>
            </w14:gs>
            <w14:gs w14:pos="100000">
              <w14:schemeClr w14:val="bg1">
                <w14:lumMod w14:val="85000"/>
              </w14:schemeClr>
            </w14:gs>
          </w14:gsLst>
          <w14:lin w14:ang="5400000" w14:scaled="0"/>
        </w14:gradFill>
      </w14:textFill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F063C"/>
    <w:rPr>
      <w:rFonts w:asciiTheme="majorHAnsi" w:eastAsia="Times New Roman" w:hAnsiTheme="majorHAnsi" w:cs="Verdana"/>
      <w:kern w:val="1"/>
      <w:sz w:val="20"/>
      <w:szCs w:val="20"/>
      <w:lang w:eastAsia="ar-SA"/>
    </w:rPr>
  </w:style>
  <w:style w:type="character" w:customStyle="1" w:styleId="1-TitreACar">
    <w:name w:val="1- Titre A Car"/>
    <w:basedOn w:val="ParagraphedelisteCar"/>
    <w:link w:val="1-TitreA"/>
    <w:rsid w:val="005A4E4B"/>
    <w:rPr>
      <w:rFonts w:asciiTheme="majorHAnsi" w:eastAsia="Times New Roman" w:hAnsiTheme="majorHAnsi" w:cs="Verdana"/>
      <w:caps/>
      <w:color w:val="FFFFFF" w:themeColor="background1"/>
      <w:kern w:val="20"/>
      <w:sz w:val="26"/>
      <w:szCs w:val="20"/>
      <w:shd w:val="solid" w:color="404040" w:themeColor="text1" w:themeTint="BF" w:fill="auto"/>
      <w:lang w:eastAsia="ar-SA"/>
    </w:rPr>
  </w:style>
  <w:style w:type="paragraph" w:customStyle="1" w:styleId="3BTitre">
    <w:name w:val="3B Titre"/>
    <w:next w:val="8-Texte1"/>
    <w:link w:val="3BTitreCar"/>
    <w:rsid w:val="0046562B"/>
    <w:pPr>
      <w:shd w:val="pct10" w:color="auto" w:fill="auto"/>
      <w:tabs>
        <w:tab w:val="center" w:pos="5233"/>
      </w:tabs>
    </w:pPr>
    <w:rPr>
      <w:rFonts w:asciiTheme="majorHAnsi" w:eastAsia="Times New Roman" w:hAnsiTheme="majorHAnsi" w:cs="Verdana"/>
      <w:color w:val="000000" w:themeColor="text1"/>
      <w:kern w:val="20"/>
      <w:sz w:val="24"/>
      <w:szCs w:val="20"/>
      <w:lang w:eastAsia="ar-SA"/>
    </w:rPr>
  </w:style>
  <w:style w:type="character" w:customStyle="1" w:styleId="2-TitreBCar">
    <w:name w:val="2- Titre B Car"/>
    <w:basedOn w:val="1-TitreACar"/>
    <w:link w:val="2-TitreB"/>
    <w:rsid w:val="00A174DE"/>
    <w:rPr>
      <w:rFonts w:asciiTheme="majorHAnsi" w:eastAsia="Times New Roman" w:hAnsiTheme="majorHAnsi" w:cs="Verdana"/>
      <w:caps w:val="0"/>
      <w:color w:val="FFFFFF" w:themeColor="background1"/>
      <w:kern w:val="20"/>
      <w:sz w:val="24"/>
      <w:szCs w:val="20"/>
      <w:shd w:val="solid" w:color="262626" w:themeColor="text1" w:themeTint="D9" w:fill="auto"/>
      <w:lang w:eastAsia="ar-SA"/>
      <w14:textFill>
        <w14:gradFill>
          <w14:gsLst>
            <w14:gs w14:pos="0">
              <w14:schemeClr w14:val="bg1"/>
            </w14:gs>
            <w14:gs w14:pos="100000">
              <w14:schemeClr w14:val="bg1">
                <w14:lumMod w14:val="85000"/>
              </w14:schemeClr>
            </w14:gs>
          </w14:gsLst>
          <w14:lin w14:ang="5400000" w14:scaled="0"/>
        </w14:gradFill>
      </w14:textFill>
    </w:rPr>
  </w:style>
  <w:style w:type="paragraph" w:customStyle="1" w:styleId="8-Texte1">
    <w:name w:val="8- Texte 1"/>
    <w:link w:val="8-Texte1Car"/>
    <w:rsid w:val="00096580"/>
    <w:pPr>
      <w:spacing w:after="40"/>
    </w:pPr>
    <w:rPr>
      <w:rFonts w:asciiTheme="majorHAnsi" w:hAnsiTheme="majorHAnsi"/>
      <w:sz w:val="20"/>
    </w:rPr>
  </w:style>
  <w:style w:type="character" w:customStyle="1" w:styleId="3BTitreCar">
    <w:name w:val="3B Titre Car"/>
    <w:basedOn w:val="2-TitreBCar"/>
    <w:link w:val="3BTitre"/>
    <w:rsid w:val="0046562B"/>
    <w:rPr>
      <w:rFonts w:asciiTheme="majorHAnsi" w:eastAsia="Times New Roman" w:hAnsiTheme="majorHAnsi" w:cs="Verdana"/>
      <w:caps w:val="0"/>
      <w:color w:val="000000" w:themeColor="text1"/>
      <w:kern w:val="20"/>
      <w:sz w:val="24"/>
      <w:szCs w:val="20"/>
      <w:shd w:val="pct10" w:color="auto" w:fill="auto"/>
      <w:lang w:eastAsia="ar-SA"/>
    </w:rPr>
  </w:style>
  <w:style w:type="paragraph" w:customStyle="1" w:styleId="9-Texte2">
    <w:name w:val="9- Texte 2"/>
    <w:basedOn w:val="8-Texte1"/>
    <w:link w:val="9-Texte2Car"/>
    <w:rsid w:val="007155B1"/>
    <w:pPr>
      <w:ind w:left="708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A25AD"/>
    <w:rPr>
      <w:rFonts w:asciiTheme="majorHAnsi" w:hAnsiTheme="majorHAnsi"/>
    </w:rPr>
  </w:style>
  <w:style w:type="character" w:customStyle="1" w:styleId="8-Texte1Car">
    <w:name w:val="8- Texte 1 Car"/>
    <w:basedOn w:val="SansinterligneCar"/>
    <w:link w:val="8-Texte1"/>
    <w:rsid w:val="00096580"/>
    <w:rPr>
      <w:rFonts w:asciiTheme="majorHAnsi" w:hAnsiTheme="majorHAnsi"/>
      <w:sz w:val="20"/>
    </w:rPr>
  </w:style>
  <w:style w:type="paragraph" w:customStyle="1" w:styleId="4-PointA">
    <w:name w:val="4- Point A"/>
    <w:next w:val="8-Texte1"/>
    <w:link w:val="4-PointACar"/>
    <w:rsid w:val="00AB4D89"/>
    <w:pPr>
      <w:pBdr>
        <w:bottom w:val="single" w:sz="4" w:space="1" w:color="auto"/>
      </w:pBdr>
    </w:pPr>
    <w:rPr>
      <w:rFonts w:asciiTheme="majorHAnsi" w:hAnsiTheme="majorHAnsi"/>
      <w:b/>
      <w:caps/>
      <w:color w:val="000000" w:themeColor="text1"/>
      <w:sz w:val="24"/>
    </w:rPr>
  </w:style>
  <w:style w:type="character" w:customStyle="1" w:styleId="9-Texte2Car">
    <w:name w:val="9- Texte 2 Car"/>
    <w:basedOn w:val="8-Texte1Car"/>
    <w:link w:val="9-Texte2"/>
    <w:rsid w:val="007155B1"/>
    <w:rPr>
      <w:rFonts w:asciiTheme="majorHAnsi" w:hAnsiTheme="majorHAnsi"/>
      <w:sz w:val="20"/>
    </w:rPr>
  </w:style>
  <w:style w:type="paragraph" w:customStyle="1" w:styleId="5-PointB">
    <w:name w:val="5- Point B"/>
    <w:basedOn w:val="4-PointA"/>
    <w:link w:val="5-PointBCar"/>
    <w:rsid w:val="002566E3"/>
    <w:pPr>
      <w:tabs>
        <w:tab w:val="left" w:pos="1935"/>
      </w:tabs>
      <w:ind w:left="708"/>
    </w:pPr>
  </w:style>
  <w:style w:type="character" w:customStyle="1" w:styleId="4-PointACar">
    <w:name w:val="4- Point A Car"/>
    <w:basedOn w:val="8-Texte1Car"/>
    <w:link w:val="4-PointA"/>
    <w:rsid w:val="00AB4D89"/>
    <w:rPr>
      <w:rFonts w:asciiTheme="majorHAnsi" w:hAnsiTheme="majorHAnsi"/>
      <w:b/>
      <w:caps/>
      <w:color w:val="000000" w:themeColor="text1"/>
      <w:sz w:val="24"/>
    </w:rPr>
  </w:style>
  <w:style w:type="paragraph" w:customStyle="1" w:styleId="7-PointC">
    <w:name w:val="7- Point C"/>
    <w:basedOn w:val="5-PointB"/>
    <w:link w:val="7-PointCCar"/>
    <w:rsid w:val="007155B1"/>
    <w:pPr>
      <w:pBdr>
        <w:bottom w:val="none" w:sz="0" w:space="0" w:color="auto"/>
      </w:pBdr>
    </w:pPr>
  </w:style>
  <w:style w:type="character" w:customStyle="1" w:styleId="5-PointBCar">
    <w:name w:val="5- Point B Car"/>
    <w:basedOn w:val="4-PointACar"/>
    <w:link w:val="5-PointB"/>
    <w:rsid w:val="002566E3"/>
    <w:rPr>
      <w:rFonts w:asciiTheme="majorHAnsi" w:hAnsiTheme="majorHAnsi"/>
      <w:b/>
      <w:caps/>
      <w:color w:val="000000" w:themeColor="text1"/>
      <w:sz w:val="24"/>
    </w:rPr>
  </w:style>
  <w:style w:type="character" w:customStyle="1" w:styleId="7-PointCCar">
    <w:name w:val="7- Point C Car"/>
    <w:basedOn w:val="5-PointBCar"/>
    <w:link w:val="7-PointC"/>
    <w:rsid w:val="007155B1"/>
    <w:rPr>
      <w:rFonts w:asciiTheme="majorHAnsi" w:hAnsiTheme="majorHAnsi"/>
      <w:b/>
      <w:caps/>
      <w:color w:val="000000" w:themeColor="text1"/>
      <w:sz w:val="24"/>
    </w:rPr>
  </w:style>
  <w:style w:type="paragraph" w:customStyle="1" w:styleId="6-PointC">
    <w:name w:val="6- Point C"/>
    <w:basedOn w:val="7-PointC"/>
    <w:link w:val="6-PointCCar"/>
    <w:rsid w:val="00306B90"/>
    <w:pPr>
      <w:ind w:left="0"/>
    </w:pPr>
  </w:style>
  <w:style w:type="character" w:customStyle="1" w:styleId="6-PointCCar">
    <w:name w:val="6- Point C Car"/>
    <w:basedOn w:val="7-PointCCar"/>
    <w:link w:val="6-PointC"/>
    <w:rsid w:val="00306B90"/>
    <w:rPr>
      <w:rFonts w:asciiTheme="majorHAnsi" w:hAnsiTheme="majorHAnsi"/>
      <w:b/>
      <w:caps/>
      <w:color w:val="000000" w:themeColor="text1"/>
      <w:sz w:val="24"/>
    </w:rPr>
  </w:style>
  <w:style w:type="paragraph" w:customStyle="1" w:styleId="SAUT">
    <w:name w:val="SAUT"/>
    <w:basedOn w:val="8-Texte1"/>
    <w:link w:val="SAUTCar"/>
    <w:rsid w:val="00511802"/>
    <w:rPr>
      <w:sz w:val="10"/>
      <w:lang w:eastAsia="ar-SA"/>
    </w:rPr>
  </w:style>
  <w:style w:type="character" w:customStyle="1" w:styleId="SAUTCar">
    <w:name w:val="SAUT Car"/>
    <w:basedOn w:val="8-Texte1Car"/>
    <w:link w:val="SAUT"/>
    <w:rsid w:val="00511802"/>
    <w:rPr>
      <w:rFonts w:asciiTheme="majorHAnsi" w:hAnsiTheme="majorHAnsi"/>
      <w:sz w:val="10"/>
      <w:lang w:eastAsia="ar-SA"/>
    </w:rPr>
  </w:style>
  <w:style w:type="paragraph" w:customStyle="1" w:styleId="Style1">
    <w:name w:val="Style1"/>
    <w:basedOn w:val="2-TitreB"/>
    <w:next w:val="8-Texte1"/>
    <w:link w:val="Style1Car"/>
    <w:rsid w:val="00A174DE"/>
    <w:pPr>
      <w:shd w:val="solid" w:color="000000" w:themeColor="text1" w:fill="auto"/>
      <w:jc w:val="center"/>
    </w:pPr>
    <w:rPr>
      <w:sz w:val="40"/>
    </w:rPr>
  </w:style>
  <w:style w:type="character" w:customStyle="1" w:styleId="Style1Car">
    <w:name w:val="Style1 Car"/>
    <w:basedOn w:val="2-TitreBCar"/>
    <w:link w:val="Style1"/>
    <w:rsid w:val="00A174DE"/>
    <w:rPr>
      <w:rFonts w:asciiTheme="majorHAnsi" w:eastAsia="Times New Roman" w:hAnsiTheme="majorHAnsi" w:cs="Verdana"/>
      <w:caps w:val="0"/>
      <w:color w:val="FFFFFF" w:themeColor="background1"/>
      <w:kern w:val="20"/>
      <w:sz w:val="40"/>
      <w:szCs w:val="20"/>
      <w:shd w:val="solid" w:color="000000" w:themeColor="text1" w:fill="auto"/>
      <w:lang w:eastAsia="ar-SA"/>
      <w14:textFill>
        <w14:gradFill>
          <w14:gsLst>
            <w14:gs w14:pos="0">
              <w14:schemeClr w14:val="bg1"/>
            </w14:gs>
            <w14:gs w14:pos="100000">
              <w14:schemeClr w14:val="bg1">
                <w14:lumMod w14:val="85000"/>
              </w14:schemeClr>
            </w14:gs>
          </w14:gsLst>
          <w14:lin w14:ang="5400000" w14:scaled="0"/>
        </w14:gradFill>
      </w14:textFill>
    </w:rPr>
  </w:style>
  <w:style w:type="paragraph" w:customStyle="1" w:styleId="8TXNOR">
    <w:name w:val="8 TX NOR"/>
    <w:basedOn w:val="Sansinterligne"/>
    <w:link w:val="8TXNORCar"/>
    <w:rsid w:val="00F13941"/>
  </w:style>
  <w:style w:type="character" w:customStyle="1" w:styleId="8TXNORCar">
    <w:name w:val="8 TX NOR Car"/>
    <w:basedOn w:val="SansinterligneCar"/>
    <w:link w:val="8TXNOR"/>
    <w:rsid w:val="00F13941"/>
    <w:rPr>
      <w:rFonts w:asciiTheme="majorHAnsi" w:hAnsiTheme="majorHAnsi"/>
    </w:rPr>
  </w:style>
  <w:style w:type="paragraph" w:customStyle="1" w:styleId="2ATitre">
    <w:name w:val="2A Titre"/>
    <w:basedOn w:val="1-TitreA"/>
    <w:next w:val="5TXNOR"/>
    <w:link w:val="2ATitreCar"/>
    <w:autoRedefine/>
    <w:qFormat/>
    <w:rsid w:val="00DD7CF8"/>
    <w:pPr>
      <w:numPr>
        <w:numId w:val="4"/>
      </w:numPr>
      <w:suppressAutoHyphens/>
      <w:spacing w:before="0" w:after="0" w:line="240" w:lineRule="auto"/>
      <w:ind w:left="360"/>
      <w:contextualSpacing/>
      <w:jc w:val="both"/>
    </w:pPr>
    <w:rPr>
      <w:rFonts w:asciiTheme="majorHAnsi" w:hAnsiTheme="majorHAnsi"/>
      <w:caps w:val="0"/>
      <w:sz w:val="24"/>
    </w:rPr>
  </w:style>
  <w:style w:type="character" w:customStyle="1" w:styleId="2ATitreCar">
    <w:name w:val="2A Titre Car"/>
    <w:basedOn w:val="1-TitreACar"/>
    <w:link w:val="2ATitre"/>
    <w:rsid w:val="00DD7CF8"/>
    <w:rPr>
      <w:rFonts w:asciiTheme="majorHAnsi" w:eastAsia="Times New Roman" w:hAnsiTheme="majorHAnsi" w:cs="Verdana"/>
      <w:caps w:val="0"/>
      <w:color w:val="FFFFFF" w:themeColor="background1"/>
      <w:kern w:val="20"/>
      <w:sz w:val="24"/>
      <w:szCs w:val="20"/>
      <w:shd w:val="solid" w:color="404040" w:themeColor="text1" w:themeTint="BF" w:fill="auto"/>
      <w:lang w:eastAsia="ar-SA"/>
    </w:rPr>
  </w:style>
  <w:style w:type="paragraph" w:customStyle="1" w:styleId="2BTitre">
    <w:name w:val="2B Titre"/>
    <w:basedOn w:val="2ATitre"/>
    <w:next w:val="5TXNOR"/>
    <w:link w:val="2BTitreCar"/>
    <w:rsid w:val="003E57BC"/>
    <w:pPr>
      <w:numPr>
        <w:numId w:val="0"/>
      </w:numPr>
    </w:pPr>
  </w:style>
  <w:style w:type="paragraph" w:customStyle="1" w:styleId="4ATitre">
    <w:name w:val="4A Titre"/>
    <w:basedOn w:val="2ATitre"/>
    <w:next w:val="5TXNOR"/>
    <w:link w:val="4ATitreCar"/>
    <w:qFormat/>
    <w:rsid w:val="008A0311"/>
    <w:pPr>
      <w:numPr>
        <w:numId w:val="5"/>
      </w:numPr>
      <w:shd w:val="solid" w:color="F2F2F2" w:themeColor="background1" w:themeShade="F2" w:fill="auto"/>
      <w:ind w:left="357" w:hanging="357"/>
      <w:jc w:val="left"/>
    </w:pPr>
    <w:rPr>
      <w:caps/>
      <w:color w:val="000000" w:themeColor="text1"/>
      <w:sz w:val="22"/>
    </w:rPr>
  </w:style>
  <w:style w:type="character" w:customStyle="1" w:styleId="2BTitreCar">
    <w:name w:val="2B Titre Car"/>
    <w:basedOn w:val="2ATitreCar"/>
    <w:link w:val="2BTitre"/>
    <w:rsid w:val="003E57BC"/>
    <w:rPr>
      <w:rFonts w:asciiTheme="majorHAnsi" w:eastAsia="Times New Roman" w:hAnsiTheme="majorHAnsi" w:cs="Verdana"/>
      <w:caps w:val="0"/>
      <w:color w:val="FFFFFF" w:themeColor="background1"/>
      <w:kern w:val="20"/>
      <w:sz w:val="24"/>
      <w:szCs w:val="20"/>
      <w:shd w:val="solid" w:color="404040" w:themeColor="text1" w:themeTint="BF" w:fill="auto"/>
      <w:lang w:eastAsia="ar-SA"/>
    </w:rPr>
  </w:style>
  <w:style w:type="character" w:customStyle="1" w:styleId="4ATitreCar">
    <w:name w:val="4A Titre Car"/>
    <w:basedOn w:val="2ATitreCar"/>
    <w:link w:val="4ATitre"/>
    <w:rsid w:val="008A0311"/>
    <w:rPr>
      <w:rFonts w:asciiTheme="majorHAnsi" w:eastAsia="Times New Roman" w:hAnsiTheme="majorHAnsi" w:cs="Verdana"/>
      <w:caps/>
      <w:color w:val="000000" w:themeColor="text1"/>
      <w:kern w:val="20"/>
      <w:sz w:val="24"/>
      <w:szCs w:val="20"/>
      <w:shd w:val="solid" w:color="F2F2F2" w:themeColor="background1" w:themeShade="F2" w:fill="auto"/>
      <w:lang w:eastAsia="ar-SA"/>
    </w:rPr>
  </w:style>
  <w:style w:type="paragraph" w:customStyle="1" w:styleId="8TXMINI">
    <w:name w:val="8 TX MINI"/>
    <w:basedOn w:val="4ATitre"/>
    <w:link w:val="8TXMINICar"/>
    <w:rsid w:val="00E16AB2"/>
  </w:style>
  <w:style w:type="paragraph" w:customStyle="1" w:styleId="4BTitre">
    <w:name w:val="4B Titre"/>
    <w:basedOn w:val="8TXMINI"/>
    <w:next w:val="5TXNOR"/>
    <w:link w:val="4BTitreCar"/>
    <w:rsid w:val="00E16AB2"/>
    <w:pPr>
      <w:numPr>
        <w:numId w:val="0"/>
      </w:numPr>
    </w:pPr>
  </w:style>
  <w:style w:type="character" w:customStyle="1" w:styleId="8TXMINICar">
    <w:name w:val="8 TX MINI Car"/>
    <w:basedOn w:val="4ATitreCar"/>
    <w:link w:val="8TXMINI"/>
    <w:rsid w:val="00E16AB2"/>
    <w:rPr>
      <w:rFonts w:asciiTheme="majorHAnsi" w:eastAsia="Times New Roman" w:hAnsiTheme="majorHAnsi" w:cs="Verdana"/>
      <w:caps/>
      <w:color w:val="000000" w:themeColor="text1"/>
      <w:kern w:val="20"/>
      <w:sz w:val="28"/>
      <w:szCs w:val="20"/>
      <w:shd w:val="solid" w:color="F2F2F2" w:themeColor="background1" w:themeShade="F2" w:fill="auto"/>
      <w:lang w:eastAsia="ar-SA"/>
    </w:rPr>
  </w:style>
  <w:style w:type="paragraph" w:customStyle="1" w:styleId="5TXNOR">
    <w:name w:val="5 TX NOR"/>
    <w:basedOn w:val="8TXNOR"/>
    <w:link w:val="5TXNORCar"/>
    <w:qFormat/>
    <w:rsid w:val="003E57BC"/>
    <w:rPr>
      <w:sz w:val="20"/>
    </w:rPr>
  </w:style>
  <w:style w:type="character" w:customStyle="1" w:styleId="4BTitreCar">
    <w:name w:val="4B Titre Car"/>
    <w:basedOn w:val="8TXMINICar"/>
    <w:link w:val="4BTitre"/>
    <w:rsid w:val="00E16AB2"/>
    <w:rPr>
      <w:rFonts w:asciiTheme="majorHAnsi" w:eastAsia="Times New Roman" w:hAnsiTheme="majorHAnsi" w:cs="Verdana"/>
      <w:caps/>
      <w:color w:val="000000" w:themeColor="text1"/>
      <w:kern w:val="20"/>
      <w:sz w:val="28"/>
      <w:szCs w:val="20"/>
      <w:shd w:val="solid" w:color="F2F2F2" w:themeColor="background1" w:themeShade="F2" w:fill="auto"/>
      <w:lang w:eastAsia="ar-SA"/>
    </w:rPr>
  </w:style>
  <w:style w:type="paragraph" w:customStyle="1" w:styleId="5TXMINI">
    <w:name w:val="5 TX MINI"/>
    <w:basedOn w:val="5TXNOR"/>
    <w:link w:val="5TXMINICar"/>
    <w:rsid w:val="00E16AB2"/>
    <w:rPr>
      <w:sz w:val="18"/>
    </w:rPr>
  </w:style>
  <w:style w:type="character" w:customStyle="1" w:styleId="5TXNORCar">
    <w:name w:val="5 TX NOR Car"/>
    <w:basedOn w:val="8TXNORCar"/>
    <w:link w:val="5TXNOR"/>
    <w:rsid w:val="003E57BC"/>
    <w:rPr>
      <w:rFonts w:asciiTheme="majorHAnsi" w:hAnsiTheme="majorHAnsi"/>
      <w:sz w:val="20"/>
    </w:rPr>
  </w:style>
  <w:style w:type="character" w:customStyle="1" w:styleId="5TXMINICar">
    <w:name w:val="5 TX MINI Car"/>
    <w:basedOn w:val="5TXNORCar"/>
    <w:link w:val="5TXMINI"/>
    <w:rsid w:val="00E16AB2"/>
    <w:rPr>
      <w:rFonts w:asciiTheme="majorHAnsi" w:hAnsiTheme="majorHAnsi"/>
      <w:sz w:val="18"/>
    </w:rPr>
  </w:style>
  <w:style w:type="paragraph" w:styleId="NormalWeb">
    <w:name w:val="Normal (Web)"/>
    <w:basedOn w:val="Normal"/>
    <w:uiPriority w:val="99"/>
    <w:semiHidden/>
    <w:unhideWhenUsed/>
    <w:rsid w:val="003E57B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:lang w:eastAsia="fr-FR"/>
    </w:rPr>
  </w:style>
  <w:style w:type="character" w:styleId="lev">
    <w:name w:val="Strong"/>
    <w:basedOn w:val="Policepardfaut"/>
    <w:uiPriority w:val="22"/>
    <w:rsid w:val="003E57BC"/>
    <w:rPr>
      <w:b/>
      <w:bCs/>
    </w:rPr>
  </w:style>
  <w:style w:type="paragraph" w:customStyle="1" w:styleId="3-TitreC">
    <w:name w:val="3- Titre C"/>
    <w:next w:val="8-Texte1"/>
    <w:link w:val="3-TitreCCar"/>
    <w:rsid w:val="00991D09"/>
    <w:pPr>
      <w:shd w:val="pct10" w:color="auto" w:fill="auto"/>
      <w:tabs>
        <w:tab w:val="center" w:pos="5233"/>
      </w:tabs>
    </w:pPr>
    <w:rPr>
      <w:rFonts w:asciiTheme="majorHAnsi" w:eastAsia="Times New Roman" w:hAnsiTheme="majorHAnsi" w:cs="Verdana"/>
      <w:color w:val="000000" w:themeColor="text1"/>
      <w:kern w:val="20"/>
      <w:sz w:val="24"/>
      <w:szCs w:val="20"/>
      <w:lang w:eastAsia="ar-SA"/>
    </w:rPr>
  </w:style>
  <w:style w:type="character" w:customStyle="1" w:styleId="3-TitreCCar">
    <w:name w:val="3- Titre C Car"/>
    <w:basedOn w:val="2-TitreBCar"/>
    <w:link w:val="3-TitreC"/>
    <w:rsid w:val="00991D09"/>
    <w:rPr>
      <w:rFonts w:asciiTheme="majorHAnsi" w:eastAsia="Times New Roman" w:hAnsiTheme="majorHAnsi" w:cs="Verdana"/>
      <w:caps w:val="0"/>
      <w:color w:val="000000" w:themeColor="text1"/>
      <w:kern w:val="20"/>
      <w:sz w:val="24"/>
      <w:szCs w:val="20"/>
      <w:shd w:val="pct10" w:color="auto" w:fill="auto"/>
      <w:lang w:eastAsia="ar-SA"/>
    </w:rPr>
  </w:style>
  <w:style w:type="paragraph" w:customStyle="1" w:styleId="Mini">
    <w:name w:val="Mini"/>
    <w:basedOn w:val="8-Texte1"/>
    <w:link w:val="MiniCar"/>
    <w:qFormat/>
    <w:rsid w:val="00BF0ACD"/>
    <w:pPr>
      <w:spacing w:after="0" w:line="240" w:lineRule="auto"/>
      <w:jc w:val="both"/>
    </w:pPr>
    <w:rPr>
      <w:rFonts w:ascii="Calibri Light" w:hAnsi="Calibri Light"/>
      <w:sz w:val="16"/>
    </w:rPr>
  </w:style>
  <w:style w:type="character" w:customStyle="1" w:styleId="MiniCar">
    <w:name w:val="Mini Car"/>
    <w:basedOn w:val="8-Texte1Car"/>
    <w:link w:val="Mini"/>
    <w:rsid w:val="00BF0ACD"/>
    <w:rPr>
      <w:rFonts w:ascii="Calibri Light" w:hAnsi="Calibri Light"/>
      <w:sz w:val="16"/>
    </w:rPr>
  </w:style>
  <w:style w:type="paragraph" w:customStyle="1" w:styleId="MiniGras">
    <w:name w:val="MiniGras"/>
    <w:basedOn w:val="Mini"/>
    <w:link w:val="MiniGrasCar"/>
    <w:rsid w:val="0005089B"/>
    <w:pPr>
      <w:shd w:val="solid" w:color="D9D9D9" w:themeColor="background1" w:themeShade="D9" w:fill="D9D9D9" w:themeFill="background1" w:themeFillShade="D9"/>
    </w:pPr>
  </w:style>
  <w:style w:type="character" w:customStyle="1" w:styleId="MiniGrasCar">
    <w:name w:val="MiniGras Car"/>
    <w:basedOn w:val="MiniCar"/>
    <w:link w:val="MiniGras"/>
    <w:rsid w:val="0005089B"/>
    <w:rPr>
      <w:rFonts w:ascii="Calibri Light" w:hAnsi="Calibri Light"/>
      <w:sz w:val="12"/>
      <w:shd w:val="solid" w:color="D9D9D9" w:themeColor="background1" w:themeShade="D9" w:fill="D9D9D9" w:themeFill="background1" w:themeFillShade="D9"/>
    </w:rPr>
  </w:style>
  <w:style w:type="character" w:styleId="Mentionnonrsolue">
    <w:name w:val="Unresolved Mention"/>
    <w:basedOn w:val="Policepardfaut"/>
    <w:uiPriority w:val="99"/>
    <w:semiHidden/>
    <w:unhideWhenUsed/>
    <w:rsid w:val="009A6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4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0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5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0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555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58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1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8182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2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eur\Documents\Mod&#232;les%20Office%20personnalis&#233;s\Contrat%20-%20%20mod&#232;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68358A0954459F01ED69564B4B36" ma:contentTypeVersion="13" ma:contentTypeDescription="Crée un document." ma:contentTypeScope="" ma:versionID="2f75c145a29a29104fe804dd4f38e4bb">
  <xsd:schema xmlns:xsd="http://www.w3.org/2001/XMLSchema" xmlns:xs="http://www.w3.org/2001/XMLSchema" xmlns:p="http://schemas.microsoft.com/office/2006/metadata/properties" xmlns:ns2="8c951f55-eaef-417f-92f5-1666fff4f029" xmlns:ns3="d3cc474b-d2b3-4996-81e0-f01a6c56dd07" targetNamespace="http://schemas.microsoft.com/office/2006/metadata/properties" ma:root="true" ma:fieldsID="255afe320615d50209f036681ad87913" ns2:_="" ns3:_="">
    <xsd:import namespace="8c951f55-eaef-417f-92f5-1666fff4f029"/>
    <xsd:import namespace="d3cc474b-d2b3-4996-81e0-f01a6c56dd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51f55-eaef-417f-92f5-1666fff4f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81bc3f2a-a3c9-4627-833a-ef97e4f8b0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c474b-d2b3-4996-81e0-f01a6c56dd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d80be2-3380-461d-a498-9139e5931055}" ma:internalName="TaxCatchAll" ma:showField="CatchAllData" ma:web="d3cc474b-d2b3-4996-81e0-f01a6c56dd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cc474b-d2b3-4996-81e0-f01a6c56dd07" xsi:nil="true"/>
    <lcf76f155ced4ddcb4097134ff3c332f xmlns="8c951f55-eaef-417f-92f5-1666fff4f0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F37D27-E3A0-4F1F-BBEE-A29DE69165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E3353C-28BA-4AC6-A004-746A656144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A99A66-D8EB-41EC-B3FD-48C29BB5A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951f55-eaef-417f-92f5-1666fff4f029"/>
    <ds:schemaRef ds:uri="d3cc474b-d2b3-4996-81e0-f01a6c56dd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099E00-F48A-4948-A494-B10B4D77FCE6}">
  <ds:schemaRefs>
    <ds:schemaRef ds:uri="http://schemas.microsoft.com/office/2006/metadata/properties"/>
    <ds:schemaRef ds:uri="http://schemas.microsoft.com/office/infopath/2007/PartnerControls"/>
    <ds:schemaRef ds:uri="d3cc474b-d2b3-4996-81e0-f01a6c56dd07"/>
    <ds:schemaRef ds:uri="8c951f55-eaef-417f-92f5-1666fff4f0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Contrat -  modèle</Template>
  <TotalTime>250</TotalTime>
  <Pages>2</Pages>
  <Words>419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Johan Tarapey d'Evapi</cp:lastModifiedBy>
  <cp:revision>70</cp:revision>
  <cp:lastPrinted>2024-03-30T08:04:00Z</cp:lastPrinted>
  <dcterms:created xsi:type="dcterms:W3CDTF">2024-03-30T06:15:00Z</dcterms:created>
  <dcterms:modified xsi:type="dcterms:W3CDTF">2026-02-01T20:26:00Z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0x010100CC1468358A0954459F01ED69564B4B36</vt:lpwstr>
  </property>
  <property fmtid="{D5CDD505-2E9C-101B-9397-08002B2CF9AE}" pid="3" name="MediaServiceImageTags">
    <vt:lpwstr/>
  </property>
</Properties>
</file>